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BBD599" w14:textId="67760412" w:rsidR="00361931" w:rsidRPr="00361931" w:rsidRDefault="0C6836E3" w:rsidP="00361931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52AACFA">
        <w:rPr>
          <w:rFonts w:ascii="Comic Sans MS" w:eastAsia="Times New Roman" w:hAnsi="Comic Sans MS" w:cs="Segoe UI"/>
          <w:sz w:val="28"/>
          <w:szCs w:val="28"/>
          <w:lang w:eastAsia="en-GB"/>
        </w:rPr>
        <w:t>MW</w:t>
      </w:r>
      <w:r w:rsidR="00A63DC8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Spellings for Autumn 1 test 2</w:t>
      </w:r>
      <w:bookmarkStart w:id="0" w:name="_GoBack"/>
      <w:bookmarkEnd w:id="0"/>
      <w:r w:rsidR="00361931" w:rsidRPr="152AACFA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32F36802" w14:textId="77777777" w:rsidR="00361931" w:rsidRPr="00361931" w:rsidRDefault="00361931" w:rsidP="00361931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361931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Look, cover, write, check</w:t>
      </w:r>
      <w:r w:rsidRPr="00361931">
        <w:rPr>
          <w:rFonts w:ascii="Comic Sans MS" w:eastAsia="Times New Roman" w:hAnsi="Comic Sans MS" w:cs="Segoe UI"/>
          <w:sz w:val="28"/>
          <w:szCs w:val="28"/>
          <w:lang w:eastAsia="en-GB"/>
        </w:rPr>
        <w:t>:  Look at each word, cover it and see if you can copy it out correctly.  Try not to complete this sheet all in one go, do a column a day so that you build up a memory of the spellings over the week. </w:t>
      </w:r>
    </w:p>
    <w:tbl>
      <w:tblPr>
        <w:tblW w:w="139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72"/>
        <w:gridCol w:w="2134"/>
        <w:gridCol w:w="2134"/>
        <w:gridCol w:w="2134"/>
        <w:gridCol w:w="2134"/>
        <w:gridCol w:w="2134"/>
      </w:tblGrid>
      <w:tr w:rsidR="00361931" w:rsidRPr="00361931" w14:paraId="38241F8B" w14:textId="77777777" w:rsidTr="00361931">
        <w:trPr>
          <w:trHeight w:val="300"/>
        </w:trPr>
        <w:tc>
          <w:tcPr>
            <w:tcW w:w="3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C4A123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6AFC74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07AA7E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8D4EB0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 </w:t>
            </w: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9B9FBA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1589C0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361931" w:rsidRPr="00361931" w14:paraId="186844A0" w14:textId="77777777" w:rsidTr="00361931">
        <w:trPr>
          <w:trHeight w:val="300"/>
        </w:trPr>
        <w:tc>
          <w:tcPr>
            <w:tcW w:w="3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55F9FB" w14:textId="78832B1C" w:rsidR="00361931" w:rsidRPr="00361931" w:rsidRDefault="00A63DC8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attached</w:t>
            </w:r>
            <w:r w:rsidR="00361931" w:rsidRPr="00361931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7BEAA2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E4A9CD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6584BE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9AF38FC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5AA318D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361931" w:rsidRPr="00361931" w14:paraId="338A3586" w14:textId="77777777" w:rsidTr="00361931">
        <w:trPr>
          <w:trHeight w:val="300"/>
        </w:trPr>
        <w:tc>
          <w:tcPr>
            <w:tcW w:w="3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045C3" w14:textId="47074A2C" w:rsidR="00361931" w:rsidRPr="00361931" w:rsidRDefault="00A63DC8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available</w:t>
            </w:r>
            <w:r w:rsidR="00361931" w:rsidRPr="00361931"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512BE8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A70637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6624170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8484D5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F8F56C0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361931" w:rsidRPr="00361931" w14:paraId="0D32A4B9" w14:textId="77777777" w:rsidTr="00361931">
        <w:trPr>
          <w:trHeight w:val="300"/>
        </w:trPr>
        <w:tc>
          <w:tcPr>
            <w:tcW w:w="3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19D106" w14:textId="736A7671" w:rsidR="00361931" w:rsidRPr="00361931" w:rsidRDefault="00A63DC8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average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9CC1FA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0EF996B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3886A4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CEB114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8BF348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361931" w:rsidRPr="00361931" w14:paraId="45DB9E7E" w14:textId="77777777" w:rsidTr="00361931">
        <w:trPr>
          <w:trHeight w:val="300"/>
        </w:trPr>
        <w:tc>
          <w:tcPr>
            <w:tcW w:w="3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38F0D1" w14:textId="18461453" w:rsidR="00361931" w:rsidRPr="00361931" w:rsidRDefault="00A63DC8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awkward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DB29A5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74F8A0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6F60B5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F8BA61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5DB198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361931" w:rsidRPr="00361931" w14:paraId="34B458AB" w14:textId="77777777" w:rsidTr="00361931">
        <w:trPr>
          <w:trHeight w:val="300"/>
        </w:trPr>
        <w:tc>
          <w:tcPr>
            <w:tcW w:w="3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395E0BE" w14:textId="1AB32CAB" w:rsidR="00361931" w:rsidRPr="00361931" w:rsidRDefault="00A63DC8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bargain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BCD6B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C5EC03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751300F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5F0889A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B515302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361931" w:rsidRPr="00361931" w14:paraId="72889661" w14:textId="77777777" w:rsidTr="00361931">
        <w:trPr>
          <w:trHeight w:val="300"/>
        </w:trPr>
        <w:tc>
          <w:tcPr>
            <w:tcW w:w="3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E90DCB" w14:textId="0D0F7C4F" w:rsidR="00361931" w:rsidRPr="00361931" w:rsidRDefault="00A63DC8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bruise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53EF77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D6473E8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96D69FC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2302A59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1CBAF0D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361931" w:rsidRPr="00361931" w14:paraId="11BD1374" w14:textId="77777777" w:rsidTr="00361931">
        <w:trPr>
          <w:trHeight w:val="300"/>
        </w:trPr>
        <w:tc>
          <w:tcPr>
            <w:tcW w:w="3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556B38" w14:textId="66079F22" w:rsidR="00361931" w:rsidRPr="00361931" w:rsidRDefault="00A63DC8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category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7717C8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9A23A7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536B0D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D7A3EC8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29C278E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361931" w:rsidRPr="00361931" w14:paraId="38F39FAC" w14:textId="77777777" w:rsidTr="00361931">
        <w:trPr>
          <w:trHeight w:val="300"/>
        </w:trPr>
        <w:tc>
          <w:tcPr>
            <w:tcW w:w="3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2534CA" w14:textId="624872C3" w:rsidR="00361931" w:rsidRPr="00361931" w:rsidRDefault="00A63DC8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cemetery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90C8A6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CDD213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CA3204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71D07C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AD8D14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361931" w:rsidRPr="00361931" w14:paraId="701B7608" w14:textId="77777777" w:rsidTr="00361931">
        <w:trPr>
          <w:trHeight w:val="300"/>
        </w:trPr>
        <w:tc>
          <w:tcPr>
            <w:tcW w:w="32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FD4FB99" w14:textId="3723DD5F" w:rsidR="00361931" w:rsidRPr="00361931" w:rsidRDefault="00A63DC8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committee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A586566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21E545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D1135A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236E82D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ADA28FF" w14:textId="77777777" w:rsidR="00361931" w:rsidRPr="00361931" w:rsidRDefault="00361931" w:rsidP="00361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61931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</w:tbl>
    <w:p w14:paraId="672A6659" w14:textId="77777777" w:rsidR="009C0126" w:rsidRDefault="00A63DC8"/>
    <w:sectPr w:rsidR="009C0126" w:rsidSect="0036193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7501D" w14:textId="77777777" w:rsidR="00361931" w:rsidRDefault="00361931" w:rsidP="00361931">
      <w:pPr>
        <w:spacing w:after="0" w:line="240" w:lineRule="auto"/>
      </w:pPr>
      <w:r>
        <w:separator/>
      </w:r>
    </w:p>
  </w:endnote>
  <w:endnote w:type="continuationSeparator" w:id="0">
    <w:p w14:paraId="5DAB6C7B" w14:textId="77777777" w:rsidR="00361931" w:rsidRDefault="00361931" w:rsidP="00361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B378F" w14:textId="77777777" w:rsidR="00361931" w:rsidRDefault="00361931" w:rsidP="00361931">
      <w:pPr>
        <w:spacing w:after="0" w:line="240" w:lineRule="auto"/>
      </w:pPr>
      <w:r>
        <w:separator/>
      </w:r>
    </w:p>
  </w:footnote>
  <w:footnote w:type="continuationSeparator" w:id="0">
    <w:p w14:paraId="6A05A809" w14:textId="77777777" w:rsidR="00361931" w:rsidRDefault="00361931" w:rsidP="003619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931"/>
    <w:rsid w:val="000A77F2"/>
    <w:rsid w:val="000A793A"/>
    <w:rsid w:val="00361931"/>
    <w:rsid w:val="00A63DC8"/>
    <w:rsid w:val="00DA3D79"/>
    <w:rsid w:val="0C6836E3"/>
    <w:rsid w:val="152AA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F5AB3"/>
  <w15:chartTrackingRefBased/>
  <w15:docId w15:val="{E0B38047-BBE6-4F1C-9643-5A8CEE190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931"/>
  </w:style>
  <w:style w:type="paragraph" w:styleId="Footer">
    <w:name w:val="footer"/>
    <w:basedOn w:val="Normal"/>
    <w:link w:val="FooterChar"/>
    <w:uiPriority w:val="99"/>
    <w:unhideWhenUsed/>
    <w:rsid w:val="00361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931"/>
  </w:style>
  <w:style w:type="paragraph" w:customStyle="1" w:styleId="paragraph">
    <w:name w:val="paragraph"/>
    <w:basedOn w:val="Normal"/>
    <w:rsid w:val="003619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61931"/>
  </w:style>
  <w:style w:type="character" w:customStyle="1" w:styleId="eop">
    <w:name w:val="eop"/>
    <w:basedOn w:val="DefaultParagraphFont"/>
    <w:rsid w:val="003619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0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1592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08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0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87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9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97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400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5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31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428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42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45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837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936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95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841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35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76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93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5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33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192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8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884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49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25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9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53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146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435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34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197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77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1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68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1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7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1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79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69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6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897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46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8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1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34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5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3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77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245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3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41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1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45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35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35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56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70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8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69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65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28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55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39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82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23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2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63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288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529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92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65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66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13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82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80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12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65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6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57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57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8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4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01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861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87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5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40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75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15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241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830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16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7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46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32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96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58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8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29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89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0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77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04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78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45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489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72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998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13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25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27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116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73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69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72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55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23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864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85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0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43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983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3DF7D6-0640-4D0E-992B-6D1D81967B41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7fa35bd1-63db-4a7c-91f2-1c0edbf99ccb"/>
    <ds:schemaRef ds:uri="http://purl.org/dc/elements/1.1/"/>
    <ds:schemaRef ds:uri="http://schemas.openxmlformats.org/package/2006/metadata/core-properties"/>
    <ds:schemaRef ds:uri="2a5f1dcc-0833-4cfd-bcad-ab37e0f36cdd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0A67651-652B-46AE-B701-941CC3D5DA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EF8C42A-CC36-4CCD-B9D7-B59F7D056F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2307E332</Template>
  <TotalTime>1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2024-09-13T15:23:00Z</dcterms:created>
  <dcterms:modified xsi:type="dcterms:W3CDTF">2024-09-13T15:23:00Z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