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>
        <w:rPr>
          <w:rFonts w:ascii="Comic Sans MS" w:eastAsia="Times New Roman" w:hAnsi="Comic Sans MS" w:cs="Segoe UI"/>
          <w:sz w:val="28"/>
          <w:szCs w:val="28"/>
          <w:lang w:eastAsia="en-GB"/>
        </w:rPr>
        <w:t>MW Spellings for Autumn 1 test 3</w:t>
      </w:r>
      <w:r w:rsidRPr="00702AEC">
        <w:rPr>
          <w:rFonts w:ascii="Times New Roman" w:eastAsia="Times New Roman" w:hAnsi="Times New Roman" w:cs="Times New Roman"/>
          <w:sz w:val="28"/>
          <w:szCs w:val="28"/>
          <w:lang w:eastAsia="en-GB"/>
        </w:rPr>
        <w:t> </w:t>
      </w:r>
      <w:r w:rsidRPr="00702AEC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omic Sans MS" w:eastAsia="Times New Roman" w:hAnsi="Comic Sans MS" w:cs="Segoe UI"/>
          <w:b/>
          <w:bCs/>
          <w:sz w:val="28"/>
          <w:szCs w:val="28"/>
          <w:lang w:eastAsia="en-GB"/>
        </w:rPr>
        <w:t>Look, cover, write, check</w:t>
      </w:r>
      <w:r w:rsidRPr="00702AEC">
        <w:rPr>
          <w:rFonts w:ascii="Comic Sans MS" w:eastAsia="Times New Roman" w:hAnsi="Comic Sans MS" w:cs="Segoe UI"/>
          <w:sz w:val="28"/>
          <w:szCs w:val="28"/>
          <w:lang w:eastAsia="en-GB"/>
        </w:rPr>
        <w:t>:</w:t>
      </w:r>
      <w:r w:rsidRPr="00702AEC">
        <w:rPr>
          <w:rFonts w:ascii="Times New Roman" w:eastAsia="Times New Roman" w:hAnsi="Times New Roman" w:cs="Times New Roman"/>
          <w:sz w:val="28"/>
          <w:szCs w:val="28"/>
          <w:lang w:eastAsia="en-GB"/>
        </w:rPr>
        <w:t> </w:t>
      </w:r>
      <w:r w:rsidRPr="00702AEC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Look at each word, cover it and see if you can copy it out correctly.</w:t>
      </w:r>
      <w:r w:rsidRPr="00702AEC">
        <w:rPr>
          <w:rFonts w:ascii="Times New Roman" w:eastAsia="Times New Roman" w:hAnsi="Times New Roman" w:cs="Times New Roman"/>
          <w:sz w:val="28"/>
          <w:szCs w:val="28"/>
          <w:lang w:eastAsia="en-GB"/>
        </w:rPr>
        <w:t> </w:t>
      </w:r>
      <w:r w:rsidRPr="00702AEC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Try not to complete this sheet all in one go, do a column a day so that you build up a memory of the spellings over the week.</w:t>
      </w:r>
      <w:r w:rsidRPr="00702AEC">
        <w:rPr>
          <w:rFonts w:ascii="Times New Roman" w:eastAsia="Times New Roman" w:hAnsi="Times New Roman" w:cs="Times New Roman"/>
          <w:sz w:val="28"/>
          <w:szCs w:val="28"/>
          <w:lang w:eastAsia="en-GB"/>
        </w:rPr>
        <w:t>  </w:t>
      </w:r>
      <w:r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Also, write out each spelling in a sentence please. </w:t>
      </w:r>
    </w:p>
    <w:p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702AEC" w:rsidRPr="00702AEC" w:rsidTr="00702AEC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Word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1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2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3</w:t>
            </w:r>
            <w:r w:rsidRPr="00702AEC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en-GB"/>
              </w:rPr>
              <w:t> 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4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5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:rsidTr="00702AEC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DE5CD2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hold</w:t>
            </w:r>
            <w:r w:rsidR="00702AEC" w:rsidRPr="00702AEC"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:rsidTr="00702AEC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DE5CD2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told</w:t>
            </w:r>
            <w:r w:rsidR="00702AEC" w:rsidRPr="00702AEC"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:rsidTr="00702AEC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DE5CD2" w:rsidP="00DE5CD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every</w:t>
            </w:r>
            <w:r w:rsidR="00702AEC" w:rsidRPr="00702AEC"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:rsidTr="00702AEC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DE5CD2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e</w:t>
            </w: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very</w:t>
            </w: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body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:rsidTr="00702AEC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DE5CD2" w:rsidP="00DE5CD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eve</w:t>
            </w: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n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:rsidTr="00702AEC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DE5CD2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great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:rsidTr="00702AEC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DE5CD2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break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:rsidTr="00702AEC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DE5CD2" w:rsidP="00DE5CD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steak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:rsidTr="00702AEC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DE5CD2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pretty</w:t>
            </w:r>
            <w:bookmarkStart w:id="0" w:name="_GoBack"/>
            <w:bookmarkEnd w:id="0"/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</w:tbl>
    <w:p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702AEC"/>
    <w:rsid w:val="00DE5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BD69D9B1</Template>
  <TotalTime>0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dcterms:created xsi:type="dcterms:W3CDTF">2024-09-23T06:48:00Z</dcterms:created>
  <dcterms:modified xsi:type="dcterms:W3CDTF">2024-09-23T06:48:00Z</dcterms:modified>
</cp:coreProperties>
</file>