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0126" w:rsidRPr="002B5B8D" w:rsidRDefault="002B5B8D">
      <w:pPr>
        <w:rPr>
          <w:b/>
          <w:sz w:val="36"/>
          <w:u w:val="single"/>
        </w:rPr>
      </w:pPr>
      <w:r w:rsidRPr="002B5B8D">
        <w:rPr>
          <w:b/>
          <w:sz w:val="36"/>
          <w:u w:val="single"/>
        </w:rPr>
        <w:t>Homework- 23.09.2024</w:t>
      </w:r>
    </w:p>
    <w:p w:rsidR="002B5B8D" w:rsidRPr="002B5B8D" w:rsidRDefault="002B5B8D">
      <w:pPr>
        <w:rPr>
          <w:sz w:val="36"/>
        </w:rPr>
      </w:pPr>
      <w:r w:rsidRPr="002B5B8D">
        <w:rPr>
          <w:sz w:val="36"/>
        </w:rPr>
        <w:t xml:space="preserve">For your homework this week, we would like you to research a country in North/South America. Present your homework as a poster/information page in your homework book. In addition, we would like you to include the following details: </w:t>
      </w:r>
    </w:p>
    <w:p w:rsidR="002B5B8D" w:rsidRPr="002B5B8D" w:rsidRDefault="002B5B8D">
      <w:pPr>
        <w:rPr>
          <w:sz w:val="36"/>
        </w:rPr>
      </w:pPr>
      <w:r w:rsidRPr="002B5B8D">
        <w:rPr>
          <w:sz w:val="36"/>
        </w:rPr>
        <w:t>-What is the climate like? Use scientific vocabulary to add detail.</w:t>
      </w:r>
    </w:p>
    <w:p w:rsidR="002B5B8D" w:rsidRPr="002B5B8D" w:rsidRDefault="002B5B8D">
      <w:pPr>
        <w:rPr>
          <w:sz w:val="36"/>
        </w:rPr>
      </w:pPr>
      <w:r w:rsidRPr="002B5B8D">
        <w:rPr>
          <w:sz w:val="36"/>
        </w:rPr>
        <w:t>-What is the capital city of your chosen country? Can you add specific detail about the capital city/major cities in your chosen country?</w:t>
      </w:r>
    </w:p>
    <w:p w:rsidR="002B5B8D" w:rsidRDefault="002B5B8D">
      <w:pPr>
        <w:rPr>
          <w:sz w:val="36"/>
        </w:rPr>
      </w:pPr>
      <w:r w:rsidRPr="002B5B8D">
        <w:rPr>
          <w:sz w:val="36"/>
        </w:rPr>
        <w:t>-What other significant details can you include about your chosen country?</w:t>
      </w:r>
    </w:p>
    <w:p w:rsidR="002B5B8D" w:rsidRDefault="002B5B8D">
      <w:pPr>
        <w:rPr>
          <w:sz w:val="36"/>
        </w:rPr>
      </w:pPr>
      <w:bookmarkStart w:id="0" w:name="_GoBack"/>
      <w:bookmarkEnd w:id="0"/>
    </w:p>
    <w:p w:rsidR="002B5B8D" w:rsidRPr="002B5B8D" w:rsidRDefault="002B5B8D" w:rsidP="002B5B8D">
      <w:pPr>
        <w:rPr>
          <w:b/>
          <w:sz w:val="36"/>
          <w:u w:val="single"/>
        </w:rPr>
      </w:pPr>
      <w:r w:rsidRPr="002B5B8D">
        <w:rPr>
          <w:b/>
          <w:sz w:val="36"/>
          <w:u w:val="single"/>
        </w:rPr>
        <w:t>Homework- 23.09.2024</w:t>
      </w:r>
    </w:p>
    <w:p w:rsidR="002B5B8D" w:rsidRPr="002B5B8D" w:rsidRDefault="002B5B8D" w:rsidP="002B5B8D">
      <w:pPr>
        <w:rPr>
          <w:sz w:val="36"/>
        </w:rPr>
      </w:pPr>
      <w:r w:rsidRPr="002B5B8D">
        <w:rPr>
          <w:sz w:val="36"/>
        </w:rPr>
        <w:t xml:space="preserve">For your homework this week, we would like you to research a country in North/South America. Present your homework as a poster/information page in your homework book. In addition, we would like you to include the following details: </w:t>
      </w:r>
    </w:p>
    <w:p w:rsidR="002B5B8D" w:rsidRPr="002B5B8D" w:rsidRDefault="002B5B8D" w:rsidP="002B5B8D">
      <w:pPr>
        <w:rPr>
          <w:sz w:val="36"/>
        </w:rPr>
      </w:pPr>
      <w:r w:rsidRPr="002B5B8D">
        <w:rPr>
          <w:sz w:val="36"/>
        </w:rPr>
        <w:t>-What is the climate like? Use scientific vocabulary to add detail.</w:t>
      </w:r>
    </w:p>
    <w:p w:rsidR="002B5B8D" w:rsidRPr="002B5B8D" w:rsidRDefault="002B5B8D" w:rsidP="002B5B8D">
      <w:pPr>
        <w:rPr>
          <w:sz w:val="36"/>
        </w:rPr>
      </w:pPr>
      <w:r w:rsidRPr="002B5B8D">
        <w:rPr>
          <w:sz w:val="36"/>
        </w:rPr>
        <w:t>-What is the capital city of your chosen country? Can you add specific detail about the capital city/major cities in your chosen country?</w:t>
      </w:r>
    </w:p>
    <w:p w:rsidR="002B5B8D" w:rsidRPr="002B5B8D" w:rsidRDefault="002B5B8D" w:rsidP="002B5B8D">
      <w:pPr>
        <w:rPr>
          <w:sz w:val="36"/>
        </w:rPr>
      </w:pPr>
      <w:r w:rsidRPr="002B5B8D">
        <w:rPr>
          <w:sz w:val="36"/>
        </w:rPr>
        <w:t>-What other significant details can you include about your chosen country?</w:t>
      </w:r>
    </w:p>
    <w:p w:rsidR="002B5B8D" w:rsidRPr="002B5B8D" w:rsidRDefault="002B5B8D">
      <w:pPr>
        <w:rPr>
          <w:sz w:val="36"/>
        </w:rPr>
      </w:pPr>
    </w:p>
    <w:sectPr w:rsidR="002B5B8D" w:rsidRPr="002B5B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B8D"/>
    <w:rsid w:val="000A77F2"/>
    <w:rsid w:val="000A793A"/>
    <w:rsid w:val="002B5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F1A04D"/>
  <w15:chartTrackingRefBased/>
  <w15:docId w15:val="{DFC65836-D7AB-47CF-A15B-852154B0E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DA0BADB4</Template>
  <TotalTime>3</TotalTime>
  <Pages>2</Pages>
  <Words>160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Wickenden</dc:creator>
  <cp:keywords/>
  <dc:description/>
  <cp:lastModifiedBy>Matthew Wickenden</cp:lastModifiedBy>
  <cp:revision>1</cp:revision>
  <dcterms:created xsi:type="dcterms:W3CDTF">2024-09-23T07:02:00Z</dcterms:created>
  <dcterms:modified xsi:type="dcterms:W3CDTF">2024-09-23T07:05:00Z</dcterms:modified>
</cp:coreProperties>
</file>