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Comic Sans MS" w:eastAsia="Times New Roman" w:hAnsi="Comic Sans MS" w:cs="Segoe UI"/>
          <w:sz w:val="28"/>
          <w:szCs w:val="28"/>
          <w:lang w:eastAsia="en-GB"/>
        </w:rPr>
        <w:t>MW Spellings for Autumn 1 test 3</w:t>
      </w:r>
      <w:r w:rsidRPr="00702AEC">
        <w:rPr>
          <w:rFonts w:ascii="Times New Roman" w:eastAsia="Times New Roman" w:hAnsi="Times New Roman" w:cs="Times New Roman"/>
          <w:sz w:val="28"/>
          <w:szCs w:val="28"/>
          <w:lang w:eastAsia="en-GB"/>
        </w:rPr>
        <w:t> </w:t>
      </w:r>
      <w:r w:rsidRPr="00702AEC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  <w:t>Look, cover, write, check</w:t>
      </w:r>
      <w:r w:rsidRPr="00702AEC">
        <w:rPr>
          <w:rFonts w:ascii="Comic Sans MS" w:eastAsia="Times New Roman" w:hAnsi="Comic Sans MS" w:cs="Segoe UI"/>
          <w:sz w:val="28"/>
          <w:szCs w:val="28"/>
          <w:lang w:eastAsia="en-GB"/>
        </w:rPr>
        <w:t>:</w:t>
      </w:r>
      <w:r w:rsidRPr="00702AEC">
        <w:rPr>
          <w:rFonts w:ascii="Times New Roman" w:eastAsia="Times New Roman" w:hAnsi="Times New Roman" w:cs="Times New Roman"/>
          <w:sz w:val="28"/>
          <w:szCs w:val="28"/>
          <w:lang w:eastAsia="en-GB"/>
        </w:rPr>
        <w:t> </w:t>
      </w:r>
      <w:r w:rsidRPr="00702AEC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Look at each word, cover it and see if you can copy it out correctly.</w:t>
      </w:r>
      <w:r w:rsidRPr="00702AEC">
        <w:rPr>
          <w:rFonts w:ascii="Times New Roman" w:eastAsia="Times New Roman" w:hAnsi="Times New Roman" w:cs="Times New Roman"/>
          <w:sz w:val="28"/>
          <w:szCs w:val="28"/>
          <w:lang w:eastAsia="en-GB"/>
        </w:rPr>
        <w:t> </w:t>
      </w:r>
      <w:r w:rsidRPr="00702AEC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Try not to complete this sheet all in one go, do a column a day so that you build up a memory of the spellings over the week.</w:t>
      </w:r>
      <w:r w:rsidRPr="00702AEC">
        <w:rPr>
          <w:rFonts w:ascii="Times New Roman" w:eastAsia="Times New Roman" w:hAnsi="Times New Roman" w:cs="Times New Roman"/>
          <w:sz w:val="28"/>
          <w:szCs w:val="28"/>
          <w:lang w:eastAsia="en-GB"/>
        </w:rPr>
        <w:t>  </w:t>
      </w:r>
      <w:r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Also, write out each spelling in a sentence please. </w:t>
      </w:r>
    </w:p>
    <w:p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646057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communicate</w:t>
            </w:r>
            <w:r w:rsidR="00702AEC" w:rsidRPr="00702AEC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646057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community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646057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competition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646057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conscience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646057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conscious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646057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controversy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646057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con</w:t>
            </w:r>
            <w:bookmarkStart w:id="0" w:name="_GoBack"/>
            <w:bookmarkEnd w:id="0"/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venience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646057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correspond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:rsidTr="00702AEC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646057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criticise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</w:tbl>
    <w:p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525B95"/>
    <w:rsid w:val="00646057"/>
    <w:rsid w:val="00702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BDC96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80DFA71C</Template>
  <TotalTime>0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2024-09-23T06:52:00Z</dcterms:created>
  <dcterms:modified xsi:type="dcterms:W3CDTF">2024-09-23T06:52:00Z</dcterms:modified>
</cp:coreProperties>
</file>