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360222">
      <w:r>
        <w:rPr>
          <w:noProof/>
          <w:lang w:eastAsia="en-GB"/>
        </w:rPr>
        <w:drawing>
          <wp:inline distT="0" distB="0" distL="0" distR="0" wp14:anchorId="6E6CD2CD" wp14:editId="70DD2D01">
            <wp:extent cx="6087110" cy="5594350"/>
            <wp:effectExtent l="0" t="0" r="889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93604" cy="56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0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222"/>
    <w:rsid w:val="000A77F2"/>
    <w:rsid w:val="000A793A"/>
    <w:rsid w:val="00360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8AD2F2-B0C7-4763-9836-73BC953A8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BB3059EC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2024-09-27T14:49:00Z</dcterms:created>
  <dcterms:modified xsi:type="dcterms:W3CDTF">2024-09-27T14:50:00Z</dcterms:modified>
</cp:coreProperties>
</file>