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1C26E598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2040DC"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>2 test 1</w:t>
      </w:r>
    </w:p>
    <w:p w14:paraId="01A9D588" w14:textId="30B208C6" w:rsidR="00702AEC" w:rsidRPr="002040DC" w:rsidRDefault="6A6606CA" w:rsidP="572B86A0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2040DC" w:rsidRPr="002040DC">
        <w:rPr>
          <w:sz w:val="24"/>
          <w:szCs w:val="24"/>
        </w:rPr>
        <w:t xml:space="preserve">The /n/ sound spelt </w:t>
      </w:r>
      <w:proofErr w:type="spellStart"/>
      <w:r w:rsidR="002040DC" w:rsidRPr="002040DC">
        <w:rPr>
          <w:sz w:val="24"/>
          <w:szCs w:val="24"/>
        </w:rPr>
        <w:t>kn</w:t>
      </w:r>
      <w:proofErr w:type="spellEnd"/>
      <w:r w:rsidR="002040DC" w:rsidRPr="002040DC">
        <w:rPr>
          <w:sz w:val="24"/>
          <w:szCs w:val="24"/>
        </w:rPr>
        <w:t xml:space="preserve"> and (less often) </w:t>
      </w:r>
      <w:proofErr w:type="spellStart"/>
      <w:r w:rsidR="002040DC" w:rsidRPr="002040DC">
        <w:rPr>
          <w:sz w:val="24"/>
          <w:szCs w:val="24"/>
        </w:rPr>
        <w:t>gn</w:t>
      </w:r>
      <w:proofErr w:type="spellEnd"/>
      <w:r w:rsidR="002040DC" w:rsidRPr="002040DC">
        <w:rPr>
          <w:sz w:val="24"/>
          <w:szCs w:val="24"/>
        </w:rPr>
        <w:t xml:space="preserve"> at the beginning of words</w:t>
      </w:r>
    </w:p>
    <w:p w14:paraId="31E97566" w14:textId="6BB1FFC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</w:t>
      </w:r>
      <w:bookmarkStart w:id="0" w:name="_GoBack"/>
      <w:bookmarkEnd w:id="0"/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4DB99B6" w:rsidR="00702AEC" w:rsidRPr="00702AEC" w:rsidRDefault="002040DC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knock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46F69608" w:rsidR="00702AEC" w:rsidRPr="00702AEC" w:rsidRDefault="002040DC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know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lastRenderedPageBreak/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702AEC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purl.org/dc/elements/1.1/"/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9F8E6535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2024-11-04T11:44:00Z</dcterms:created>
  <dcterms:modified xsi:type="dcterms:W3CDTF">2024-11-04T11:44:00Z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