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155AB9A8" w:rsidR="00702AEC" w:rsidRPr="00445851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445851"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>Autumn 2 week 1</w:t>
      </w:r>
    </w:p>
    <w:p w14:paraId="01A9D588" w14:textId="11E93030" w:rsidR="00702AEC" w:rsidRPr="00445851" w:rsidRDefault="6A6606CA" w:rsidP="00445851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445851" w:rsidRPr="00445851">
        <w:rPr>
          <w:sz w:val="24"/>
          <w:szCs w:val="24"/>
        </w:rPr>
        <w:t>Words ending in –ant,</w:t>
      </w:r>
    </w:p>
    <w:p w14:paraId="31E97566" w14:textId="5C2F76B1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  <w:bookmarkStart w:id="0" w:name="_GoBack"/>
      <w:bookmarkEnd w:id="0"/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1839455B" w:rsidR="00702AEC" w:rsidRPr="00702AEC" w:rsidRDefault="00445851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observant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13474801" w:rsidR="00702AEC" w:rsidRPr="00702AEC" w:rsidRDefault="00445851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hesitant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445851"/>
    <w:rsid w:val="00702AEC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0FADA4-6CAA-4338-B3D0-EEE35BDB42B9}">
  <ds:schemaRefs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2a5f1dcc-0833-4cfd-bcad-ab37e0f36cd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70A61D0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2024-11-04T11:48:00Z</dcterms:created>
  <dcterms:modified xsi:type="dcterms:W3CDTF">2024-11-04T11:48:00Z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