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1783C7" w14:textId="77777777" w:rsidR="0027038B" w:rsidRPr="00445851" w:rsidRDefault="0027038B" w:rsidP="0027038B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445851">
        <w:rPr>
          <w:rFonts w:ascii="Comic Sans MS" w:eastAsia="Times New Roman" w:hAnsi="Comic Sans MS" w:cs="Segoe UI"/>
          <w:sz w:val="24"/>
          <w:szCs w:val="24"/>
          <w:lang w:eastAsia="en-GB"/>
        </w:rPr>
        <w:t>MW Spellings for Autumn 2 week 1</w:t>
      </w:r>
    </w:p>
    <w:p w14:paraId="3227381E" w14:textId="77777777" w:rsidR="0027038B" w:rsidRPr="00445851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Pr="00445851">
        <w:rPr>
          <w:sz w:val="24"/>
          <w:szCs w:val="24"/>
        </w:rPr>
        <w:t>Words ending in –ant,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9A45A4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65E0CF75" w:rsidR="76F030FB" w:rsidRDefault="0027038B" w:rsidP="76F030FB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  <w:t>observant</w:t>
            </w:r>
          </w:p>
        </w:tc>
      </w:tr>
      <w:tr w:rsidR="009A45A4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1DF2FE75" w:rsidR="76F030FB" w:rsidRDefault="0027038B" w:rsidP="76F030FB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  <w:t>h</w:t>
            </w:r>
            <w:bookmarkStart w:id="0" w:name="_GoBack"/>
            <w:bookmarkEnd w:id="0"/>
            <w:r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  <w:t>esitant</w:t>
            </w:r>
          </w:p>
        </w:tc>
      </w:tr>
      <w:tr w:rsidR="009A45A4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15887534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009F9F83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E18176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222F471D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4230F80B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7F07E559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lastRenderedPageBreak/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702AEC"/>
    <w:rsid w:val="009A45A4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7AF3D4-E5BA-4CEC-8D36-8B573E1D7CC2}">
  <ds:schemaRefs>
    <ds:schemaRef ds:uri="http://purl.org/dc/elements/1.1/"/>
    <ds:schemaRef ds:uri="http://schemas.microsoft.com/office/2006/metadata/properties"/>
    <ds:schemaRef ds:uri="7fa35bd1-63db-4a7c-91f2-1c0edbf99ccb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2a5f1dcc-0833-4cfd-bcad-ab37e0f36cdd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70A61D0</Template>
  <TotalTime>0</TotalTime>
  <Pages>2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2024-11-04T11:49:00Z</dcterms:created>
  <dcterms:modified xsi:type="dcterms:W3CDTF">2024-11-04T11:49:00Z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