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C25C96">
      <w:r>
        <w:rPr>
          <w:noProof/>
          <w:lang w:eastAsia="en-GB"/>
        </w:rPr>
        <w:drawing>
          <wp:inline distT="0" distB="0" distL="0" distR="0" wp14:anchorId="66C87BD8" wp14:editId="6850596F">
            <wp:extent cx="5731510" cy="12642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C96" w:rsidRDefault="00C25C96">
      <w:r>
        <w:rPr>
          <w:noProof/>
          <w:lang w:eastAsia="en-GB"/>
        </w:rPr>
        <w:drawing>
          <wp:inline distT="0" distB="0" distL="0" distR="0" wp14:anchorId="383CCFE1" wp14:editId="3A371F10">
            <wp:extent cx="6457950" cy="7219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0650" cy="7222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5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96"/>
    <w:rsid w:val="000A77F2"/>
    <w:rsid w:val="000A793A"/>
    <w:rsid w:val="00C2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D402"/>
  <w15:chartTrackingRefBased/>
  <w15:docId w15:val="{02E9B2AB-F559-4005-86AA-344B73F2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849F72F0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2024-11-04T11:54:00Z</dcterms:created>
  <dcterms:modified xsi:type="dcterms:W3CDTF">2024-11-04T11:58:00Z</dcterms:modified>
</cp:coreProperties>
</file>