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1783C7" w14:textId="765B29D5" w:rsidR="0027038B" w:rsidRPr="00445851" w:rsidRDefault="00E13186" w:rsidP="0027038B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>
        <w:rPr>
          <w:rFonts w:ascii="Comic Sans MS" w:eastAsia="Times New Roman" w:hAnsi="Comic Sans MS" w:cs="Segoe UI"/>
          <w:sz w:val="24"/>
          <w:szCs w:val="24"/>
          <w:lang w:eastAsia="en-GB"/>
        </w:rPr>
        <w:t>MW Spellings for Autumn 2 week 2</w:t>
      </w:r>
    </w:p>
    <w:p w14:paraId="3227381E" w14:textId="32E3A7F5" w:rsidR="0027038B" w:rsidRPr="00445851" w:rsidRDefault="0027038B" w:rsidP="0027038B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="00E13186">
        <w:rPr>
          <w:sz w:val="28"/>
        </w:rPr>
        <w:t xml:space="preserve">Adding suffixes beginning with vowel letters to words ending in </w:t>
      </w:r>
      <w:r w:rsidR="00E13186">
        <w:rPr>
          <w:sz w:val="24"/>
        </w:rPr>
        <w:t>–</w:t>
      </w:r>
      <w:proofErr w:type="spellStart"/>
      <w:r w:rsidR="00E13186">
        <w:rPr>
          <w:sz w:val="24"/>
        </w:rPr>
        <w:t>fer</w:t>
      </w:r>
      <w:proofErr w:type="spellEnd"/>
      <w:r w:rsidR="00E13186">
        <w:rPr>
          <w:sz w:val="24"/>
        </w:rPr>
        <w:t>. The r is doubled if the –</w:t>
      </w:r>
      <w:proofErr w:type="spellStart"/>
      <w:r w:rsidR="00E13186">
        <w:rPr>
          <w:sz w:val="24"/>
        </w:rPr>
        <w:t>fer</w:t>
      </w:r>
      <w:proofErr w:type="spellEnd"/>
      <w:r w:rsidR="00E13186">
        <w:rPr>
          <w:sz w:val="24"/>
        </w:rPr>
        <w:t xml:space="preserve"> is still stressed when the ending is added. The r is not doubled if the –</w:t>
      </w:r>
      <w:proofErr w:type="spellStart"/>
      <w:r w:rsidR="00E13186">
        <w:rPr>
          <w:sz w:val="24"/>
        </w:rPr>
        <w:t>fer</w:t>
      </w:r>
      <w:proofErr w:type="spellEnd"/>
      <w:r w:rsidR="00E13186">
        <w:rPr>
          <w:sz w:val="24"/>
        </w:rPr>
        <w:t xml:space="preserve"> is no longer stressed.</w:t>
      </w:r>
    </w:p>
    <w:p w14:paraId="25A0B409" w14:textId="77777777" w:rsidR="0027038B" w:rsidRPr="00702AEC" w:rsidRDefault="0027038B" w:rsidP="0027038B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E7BEAA2" w14:textId="35492037" w:rsidR="00702AEC" w:rsidRPr="00702AEC" w:rsidRDefault="0027038B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 </w:t>
      </w:r>
      <w:r w:rsidR="00702AEC"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147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5"/>
        <w:gridCol w:w="1935"/>
        <w:gridCol w:w="1934"/>
        <w:gridCol w:w="1934"/>
        <w:gridCol w:w="2886"/>
        <w:gridCol w:w="4110"/>
      </w:tblGrid>
      <w:tr w:rsidR="00FF07EA" w:rsidRPr="00702AEC" w14:paraId="5258F79D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1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2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3</w:t>
            </w:r>
            <w:r w:rsidRPr="00702AEC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en-GB"/>
              </w:rPr>
              <w:t> 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4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5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CAC7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Word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E13186" w:rsidRPr="00702AEC" w14:paraId="6F5BFF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77777777" w:rsidR="00E13186" w:rsidRPr="00702AEC" w:rsidRDefault="00E13186" w:rsidP="00E1318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77777777" w:rsidR="00E13186" w:rsidRPr="00702AEC" w:rsidRDefault="00E13186" w:rsidP="00E1318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7777777" w:rsidR="00E13186" w:rsidRPr="00702AEC" w:rsidRDefault="00E13186" w:rsidP="00E1318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77777777" w:rsidR="00E13186" w:rsidRPr="00702AEC" w:rsidRDefault="00E13186" w:rsidP="00E1318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77777777" w:rsidR="00E13186" w:rsidRPr="00702AEC" w:rsidRDefault="00E13186" w:rsidP="00E1318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119E8" w14:textId="3A8E1BF7" w:rsidR="00E13186" w:rsidRDefault="00E13186" w:rsidP="00E13186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referring</w:t>
            </w:r>
          </w:p>
        </w:tc>
      </w:tr>
      <w:tr w:rsidR="00E13186" w:rsidRPr="00702AEC" w14:paraId="4838A2BE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77777777" w:rsidR="00E13186" w:rsidRPr="00702AEC" w:rsidRDefault="00E13186" w:rsidP="00E1318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77777777" w:rsidR="00E13186" w:rsidRPr="00702AEC" w:rsidRDefault="00E13186" w:rsidP="00E1318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77777777" w:rsidR="00E13186" w:rsidRPr="00702AEC" w:rsidRDefault="00E13186" w:rsidP="00E1318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7777777" w:rsidR="00E13186" w:rsidRPr="00702AEC" w:rsidRDefault="00E13186" w:rsidP="00E1318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77777777" w:rsidR="00E13186" w:rsidRPr="00702AEC" w:rsidRDefault="00E13186" w:rsidP="00E1318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60063" w14:textId="6C032989" w:rsidR="00E13186" w:rsidRDefault="00E13186" w:rsidP="00E13186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tra</w:t>
            </w:r>
            <w:bookmarkStart w:id="0" w:name="_GoBack"/>
            <w:bookmarkEnd w:id="0"/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nsferred</w:t>
            </w:r>
          </w:p>
        </w:tc>
      </w:tr>
      <w:tr w:rsidR="009A45A4" w:rsidRPr="00702AEC" w14:paraId="31B09AB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A609D" w14:textId="15887534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2753D94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58F64" w14:textId="009F9F83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BB9B441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D1E92" w14:textId="1E18176B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56CA719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1EA49" w14:textId="222F471D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92D16D4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02C28" w14:textId="4230F80B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2A73FE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3D28C" w14:textId="7F07E559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C4D328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F5CA15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9C62F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8DDE5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9F3B3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C7ED1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6AB82" w14:textId="30CA3A10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</w:tbl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lastRenderedPageBreak/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27038B"/>
    <w:rsid w:val="00702AEC"/>
    <w:rsid w:val="009A45A4"/>
    <w:rsid w:val="00DE5CD2"/>
    <w:rsid w:val="00E13186"/>
    <w:rsid w:val="00FF07EA"/>
    <w:rsid w:val="01333888"/>
    <w:rsid w:val="0734280B"/>
    <w:rsid w:val="0A329030"/>
    <w:rsid w:val="0E9EE3B3"/>
    <w:rsid w:val="275C856E"/>
    <w:rsid w:val="30B5A928"/>
    <w:rsid w:val="325D8CF6"/>
    <w:rsid w:val="45D67FFC"/>
    <w:rsid w:val="5BA4F36B"/>
    <w:rsid w:val="76F0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6FC85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  <w:style w:type="paragraph" w:styleId="BalloonText">
    <w:name w:val="Balloon Text"/>
    <w:basedOn w:val="Normal"/>
    <w:link w:val="BalloonTextChar"/>
    <w:uiPriority w:val="99"/>
    <w:semiHidden/>
    <w:unhideWhenUsed/>
    <w:rsid w:val="009A4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5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7AF3D4-E5BA-4CEC-8D36-8B573E1D7CC2}">
  <ds:schemaRefs>
    <ds:schemaRef ds:uri="http://purl.org/dc/elements/1.1/"/>
    <ds:schemaRef ds:uri="2a5f1dcc-0833-4cfd-bcad-ab37e0f36cdd"/>
    <ds:schemaRef ds:uri="http://schemas.microsoft.com/office/2006/metadata/properties"/>
    <ds:schemaRef ds:uri="http://purl.org/dc/terms/"/>
    <ds:schemaRef ds:uri="http://schemas.microsoft.com/office/infopath/2007/PartnerControls"/>
    <ds:schemaRef ds:uri="7fa35bd1-63db-4a7c-91f2-1c0edbf99ccb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970FA17-6204-4C65-890B-A4D3307FF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4B8598-6D6D-4AE0-94D4-B46E60A4B1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356D335</Template>
  <TotalTime>0</TotalTime>
  <Pages>2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cp:lastPrinted>2024-09-23T06:55:00Z</cp:lastPrinted>
  <dcterms:created xsi:type="dcterms:W3CDTF">2024-11-08T16:46:00Z</dcterms:created>
  <dcterms:modified xsi:type="dcterms:W3CDTF">2024-11-08T16:46:00Z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