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8F82F" w14:textId="77777777" w:rsidR="00123DF2" w:rsidRDefault="00123DF2" w:rsidP="00123DF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test 2</w:t>
      </w:r>
    </w:p>
    <w:p w14:paraId="5825E768" w14:textId="77777777" w:rsidR="00123DF2" w:rsidRDefault="00123DF2" w:rsidP="00123DF2">
      <w:pPr>
        <w:spacing w:after="0" w:line="240" w:lineRule="auto"/>
        <w:textAlignment w:val="baseline"/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4"/>
        </w:rPr>
        <w:t>Adding the endings –</w:t>
      </w:r>
      <w:proofErr w:type="spellStart"/>
      <w:r>
        <w:rPr>
          <w:sz w:val="24"/>
        </w:rPr>
        <w:t>ing</w:t>
      </w:r>
      <w:proofErr w:type="spellEnd"/>
      <w:r>
        <w:rPr>
          <w:sz w:val="24"/>
        </w:rPr>
        <w:t>, –</w:t>
      </w:r>
      <w:proofErr w:type="spellStart"/>
      <w:r>
        <w:rPr>
          <w:sz w:val="24"/>
        </w:rPr>
        <w:t>ed</w:t>
      </w:r>
      <w:proofErr w:type="spellEnd"/>
      <w:r>
        <w:rPr>
          <w:sz w:val="24"/>
        </w:rPr>
        <w:t xml:space="preserve"> and –</w:t>
      </w:r>
      <w:proofErr w:type="spellStart"/>
      <w:r>
        <w:rPr>
          <w:sz w:val="24"/>
        </w:rPr>
        <w:t>er</w:t>
      </w:r>
      <w:proofErr w:type="spellEnd"/>
      <w:r>
        <w:rPr>
          <w:sz w:val="24"/>
        </w:rPr>
        <w:t xml:space="preserve"> to verbs where no change is needed to the root word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123DF2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2A92B5D5" w:rsidR="00123DF2" w:rsidRDefault="00123DF2" w:rsidP="00123DF2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hunting</w:t>
            </w:r>
          </w:p>
        </w:tc>
      </w:tr>
      <w:tr w:rsidR="00123DF2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123DF2" w:rsidRPr="00702AEC" w:rsidRDefault="00123DF2" w:rsidP="00123DF2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640F4A8E" w:rsidR="00123DF2" w:rsidRDefault="00123DF2" w:rsidP="00123DF2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hunt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ed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lastRenderedPageBreak/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702AEC"/>
    <w:rsid w:val="009A45A4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7AF3D4-E5BA-4CEC-8D36-8B573E1D7CC2}">
  <ds:schemaRefs>
    <ds:schemaRef ds:uri="http://schemas.microsoft.com/office/2006/documentManagement/types"/>
    <ds:schemaRef ds:uri="7fa35bd1-63db-4a7c-91f2-1c0edbf99ccb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2a5f1dcc-0833-4cfd-bcad-ab37e0f36cdd"/>
    <ds:schemaRef ds:uri="http://schemas.microsoft.com/office/infopath/2007/PartnerControls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7C880F3D</Template>
  <TotalTime>0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2024-11-08T16:48:00Z</dcterms:created>
  <dcterms:modified xsi:type="dcterms:W3CDTF">2024-11-08T16:48:00Z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