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5018F615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9A502D">
        <w:rPr>
          <w:rFonts w:ascii="Comic Sans MS" w:eastAsia="Times New Roman" w:hAnsi="Comic Sans MS" w:cs="Segoe UI"/>
          <w:sz w:val="24"/>
          <w:szCs w:val="24"/>
          <w:lang w:eastAsia="en-GB"/>
        </w:rPr>
        <w:t>2 test 3</w:t>
      </w:r>
      <w:bookmarkStart w:id="0" w:name="_GoBack"/>
      <w:bookmarkEnd w:id="0"/>
    </w:p>
    <w:p w14:paraId="31E97566" w14:textId="23353438" w:rsidR="00702AEC" w:rsidRPr="00702AEC" w:rsidRDefault="009A502D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Learn</w:t>
      </w:r>
      <w:r w:rsidR="6A6606CA"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3C124F5E" w:rsidR="00702AEC" w:rsidRPr="00702AEC" w:rsidRDefault="009A502D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after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3EB140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62EF8DC0" w:rsidR="00702AEC" w:rsidRPr="00702AEC" w:rsidRDefault="009A502D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eye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3F5C927F" w:rsidR="00702AEC" w:rsidRPr="00702AEC" w:rsidRDefault="009A502D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only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2BDB71E6" w:rsidR="00702AEC" w:rsidRPr="00702AEC" w:rsidRDefault="009A502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again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0D793736" w:rsidR="00702AEC" w:rsidRPr="00702AEC" w:rsidRDefault="009A502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fast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10B7BB4D" w:rsidR="00702AEC" w:rsidRPr="00702AEC" w:rsidRDefault="009A502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parents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6BC9BAEE" w:rsidR="00702AEC" w:rsidRPr="00702AEC" w:rsidRDefault="009A502D" w:rsidP="009A502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any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109EFAD3" w:rsidR="00702AEC" w:rsidRPr="00702AEC" w:rsidRDefault="009A502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father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275353"/>
    <w:rsid w:val="00702AEC"/>
    <w:rsid w:val="009A502D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purl.org/dc/elements/1.1/"/>
    <ds:schemaRef ds:uri="http://schemas.openxmlformats.org/package/2006/metadata/core-properties"/>
    <ds:schemaRef ds:uri="2a5f1dcc-0833-4cfd-bcad-ab37e0f36cdd"/>
    <ds:schemaRef ds:uri="http://schemas.microsoft.com/office/infopath/2007/PartnerControls"/>
    <ds:schemaRef ds:uri="http://purl.org/dc/terms/"/>
    <ds:schemaRef ds:uri="http://schemas.microsoft.com/office/2006/documentManagement/types"/>
    <ds:schemaRef ds:uri="7fa35bd1-63db-4a7c-91f2-1c0edbf99ccb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BDF74A4C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2024-11-15T16:26:00Z</dcterms:created>
  <dcterms:modified xsi:type="dcterms:W3CDTF">2024-11-15T16:26:00Z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