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7F4737">
      <w:r>
        <w:rPr>
          <w:noProof/>
          <w:lang w:eastAsia="en-GB"/>
        </w:rPr>
        <w:drawing>
          <wp:inline distT="0" distB="0" distL="0" distR="0" wp14:anchorId="3D6D9056" wp14:editId="6EE09C0D">
            <wp:extent cx="9497060" cy="634358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7367" cy="635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737" w:rsidRDefault="007F4737">
      <w:r>
        <w:rPr>
          <w:noProof/>
          <w:lang w:eastAsia="en-GB"/>
        </w:rPr>
        <w:lastRenderedPageBreak/>
        <w:drawing>
          <wp:inline distT="0" distB="0" distL="0" distR="0" wp14:anchorId="7E0FB3BF" wp14:editId="703538DD">
            <wp:extent cx="9229610" cy="6007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34048" cy="6009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4737" w:rsidSect="007F47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737"/>
    <w:rsid w:val="000A77F2"/>
    <w:rsid w:val="000A793A"/>
    <w:rsid w:val="007F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F7F4E"/>
  <w15:chartTrackingRefBased/>
  <w15:docId w15:val="{9CBE4708-C289-463A-B117-AC0ED38C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DC498F52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2024-11-15T08:10:00Z</dcterms:created>
  <dcterms:modified xsi:type="dcterms:W3CDTF">2024-11-15T08:12:00Z</dcterms:modified>
</cp:coreProperties>
</file>