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37EA216F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50419E">
        <w:rPr>
          <w:rFonts w:ascii="Comic Sans MS" w:eastAsia="Times New Roman" w:hAnsi="Comic Sans MS" w:cs="Segoe UI"/>
          <w:sz w:val="24"/>
          <w:szCs w:val="24"/>
          <w:lang w:eastAsia="en-GB"/>
        </w:rPr>
        <w:t>2 test 3</w:t>
      </w:r>
    </w:p>
    <w:p w14:paraId="258D1798" w14:textId="2BCDE6B1" w:rsidR="00E21F3A" w:rsidRPr="00275353" w:rsidRDefault="6A6606CA" w:rsidP="185F5245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275353" w:rsidRPr="00275353">
        <w:rPr>
          <w:sz w:val="24"/>
        </w:rPr>
        <w:t xml:space="preserve">The /s/ sound spelt c before e, </w:t>
      </w:r>
      <w:proofErr w:type="spellStart"/>
      <w:r w:rsidR="00275353" w:rsidRPr="00275353">
        <w:rPr>
          <w:sz w:val="24"/>
        </w:rPr>
        <w:t>i</w:t>
      </w:r>
      <w:proofErr w:type="spellEnd"/>
      <w:r w:rsidR="00275353" w:rsidRPr="00275353">
        <w:rPr>
          <w:sz w:val="24"/>
        </w:rPr>
        <w:t xml:space="preserve"> and y</w:t>
      </w:r>
    </w:p>
    <w:p w14:paraId="31E97566" w14:textId="19246D98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</w:t>
      </w:r>
      <w:bookmarkStart w:id="0" w:name="_GoBack"/>
      <w:bookmarkEnd w:id="0"/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35F98720" w:rsidR="00702AEC" w:rsidRPr="00702AEC" w:rsidRDefault="00275353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race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697388E1" w:rsidR="00702AEC" w:rsidRPr="00702AEC" w:rsidRDefault="00275353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fancy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275353"/>
    <w:rsid w:val="00406946"/>
    <w:rsid w:val="0050419E"/>
    <w:rsid w:val="00702AEC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617C6E97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3</cp:revision>
  <dcterms:created xsi:type="dcterms:W3CDTF">2024-11-15T16:10:00Z</dcterms:created>
  <dcterms:modified xsi:type="dcterms:W3CDTF">2024-11-15T16:10:00Z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