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9AE05" w14:textId="4AB7937B" w:rsidR="00702AEC" w:rsidRPr="00445851" w:rsidRDefault="00702AEC" w:rsidP="185F5245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445851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</w:t>
      </w:r>
      <w:r w:rsidR="00913388">
        <w:rPr>
          <w:rFonts w:ascii="Comic Sans MS" w:eastAsia="Times New Roman" w:hAnsi="Comic Sans MS" w:cs="Segoe UI"/>
          <w:sz w:val="24"/>
          <w:szCs w:val="24"/>
          <w:lang w:eastAsia="en-GB"/>
        </w:rPr>
        <w:t>Autumn 2 week 3</w:t>
      </w:r>
    </w:p>
    <w:p w14:paraId="01A9D588" w14:textId="757158F7" w:rsidR="00702AEC" w:rsidRPr="00445851" w:rsidRDefault="6A6606CA" w:rsidP="00445851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 w:rsidR="00913388" w:rsidRPr="00913388">
        <w:rPr>
          <w:sz w:val="28"/>
        </w:rPr>
        <w:t>Homophones and near-homophones</w:t>
      </w:r>
    </w:p>
    <w:p w14:paraId="31E97566" w14:textId="5C2F76B1" w:rsidR="00702AEC" w:rsidRPr="00702AEC" w:rsidRDefault="6A6606CA" w:rsidP="185F5245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Research 8 words to practise and write th</w:t>
      </w:r>
      <w:bookmarkStart w:id="0" w:name="_GoBack"/>
      <w:bookmarkEnd w:id="0"/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em in the grid below. I have included two for you. </w:t>
      </w:r>
    </w:p>
    <w:p w14:paraId="61CD5E1A" w14:textId="6A717ABC" w:rsidR="00702AEC" w:rsidRPr="00702AEC" w:rsidRDefault="6A6606CA" w:rsidP="185F524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</w:t>
      </w:r>
      <w:r w:rsidR="00702AEC"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702AEC" w:rsidRPr="00702AEC" w14:paraId="79F8D91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4CAC75" w14:textId="080241C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Word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54AA3EB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1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5F1B8E7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2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3B09C1D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3</w:t>
            </w:r>
            <w:r w:rsidRPr="75DEFD0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en-GB"/>
              </w:rPr>
              <w:t> 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0BBD35E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4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222FA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5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7B66D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F22D1E" w14:textId="0B4F9507" w:rsidR="00702AEC" w:rsidRPr="00702AEC" w:rsidRDefault="00913388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accept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4AECE2C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183041E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80414A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56E2F7C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1922DF0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0E823FA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BBE348" w14:textId="44A77E33" w:rsidR="00702AEC" w:rsidRPr="00702AEC" w:rsidRDefault="00913388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except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0C52553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3D29C96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24AC31D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927822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2ED5648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533468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B822F4" w14:textId="76437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4C77D4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43062335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835F1F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DAC5C3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ED99EC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E66A23B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D3B03E" w14:textId="306C395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1177ED9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3C815D3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4CF2594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69079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6C6C77C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38BF46F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A4875E" w14:textId="1494EAC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662B8A8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1C7DDDF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4B7D8DE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38F972A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160AC48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4A58077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550AC8" w14:textId="4C34CF1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6C61A3A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2BAC5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0631C2B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52430CE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F924EA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29CDFF42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2B2C16" w14:textId="04868AC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F6402A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3BB4D23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174C315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12D4E0C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6B88652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15EB9F79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5EC42C" w14:textId="5999DD1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1D220A0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15270A4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2DBA1D9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3E0F22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0C5A1C7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</w:tbl>
    <w:p w14:paraId="78C48293" w14:textId="46442002" w:rsidR="2622596D" w:rsidRDefault="2622596D"/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123F73"/>
    <w:rsid w:val="00445851"/>
    <w:rsid w:val="00702AEC"/>
    <w:rsid w:val="00913388"/>
    <w:rsid w:val="00DE5CD2"/>
    <w:rsid w:val="00DF2141"/>
    <w:rsid w:val="0C2CF86D"/>
    <w:rsid w:val="185F5245"/>
    <w:rsid w:val="1F43F029"/>
    <w:rsid w:val="2622596D"/>
    <w:rsid w:val="320FFF08"/>
    <w:rsid w:val="3B4DEF83"/>
    <w:rsid w:val="3EAE6EB8"/>
    <w:rsid w:val="3F6E00EC"/>
    <w:rsid w:val="4C4F0DEA"/>
    <w:rsid w:val="4CD854E2"/>
    <w:rsid w:val="50EEE8F0"/>
    <w:rsid w:val="572B86A0"/>
    <w:rsid w:val="5B6BDDEF"/>
    <w:rsid w:val="6185737B"/>
    <w:rsid w:val="6A6606CA"/>
    <w:rsid w:val="6B17079C"/>
    <w:rsid w:val="6CF1E8DA"/>
    <w:rsid w:val="75DEF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42C7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0FADA4-6CAA-4338-B3D0-EEE35BDB42B9}">
  <ds:schemaRefs>
    <ds:schemaRef ds:uri="http://schemas.microsoft.com/office/2006/metadata/properties"/>
    <ds:schemaRef ds:uri="7fa35bd1-63db-4a7c-91f2-1c0edbf99ccb"/>
    <ds:schemaRef ds:uri="http://purl.org/dc/elements/1.1/"/>
    <ds:schemaRef ds:uri="http://schemas.openxmlformats.org/package/2006/metadata/core-properties"/>
    <ds:schemaRef ds:uri="2a5f1dcc-0833-4cfd-bcad-ab37e0f36cdd"/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0B1790A-8C34-4508-BEC0-5C747D9924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9635A6-D0CC-45EF-9551-B73A69C2E8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617C6E97</Template>
  <TotalTime>0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dcterms:created xsi:type="dcterms:W3CDTF">2024-11-15T16:13:00Z</dcterms:created>
  <dcterms:modified xsi:type="dcterms:W3CDTF">2024-11-15T16:13:00Z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