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0849C9D7" w:rsidR="00702AEC" w:rsidRPr="002040DC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2040DC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Autumn </w:t>
      </w:r>
      <w:r w:rsidR="008D5F1D">
        <w:rPr>
          <w:rFonts w:ascii="Comic Sans MS" w:eastAsia="Times New Roman" w:hAnsi="Comic Sans MS" w:cs="Segoe UI"/>
          <w:sz w:val="24"/>
          <w:szCs w:val="24"/>
          <w:lang w:eastAsia="en-GB"/>
        </w:rPr>
        <w:t>2 test 4</w:t>
      </w:r>
    </w:p>
    <w:p w14:paraId="31E97566" w14:textId="23353438" w:rsidR="00702AEC" w:rsidRPr="00702AEC" w:rsidRDefault="009A502D" w:rsidP="185F5245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Learn</w:t>
      </w:r>
      <w:r w:rsidR="6A6606CA"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8 words to practise and write them in the grid below. I have included two for you.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12BEF7F2" w:rsidR="00702AEC" w:rsidRPr="00702AEC" w:rsidRDefault="008D5F1D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money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3EB140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57744BBE" w:rsidR="00702AEC" w:rsidRPr="00702AEC" w:rsidRDefault="008D5F1D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half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128F905C" w:rsidR="00702AEC" w:rsidRPr="00702AEC" w:rsidRDefault="008D5F1D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again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70ACDEA5" w:rsidR="00702AEC" w:rsidRPr="00702AEC" w:rsidRDefault="008D5F1D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water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64569D39" w:rsidR="00702AEC" w:rsidRPr="00702AEC" w:rsidRDefault="008D5F1D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people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345C65DD" w:rsidR="00702AEC" w:rsidRPr="00702AEC" w:rsidRDefault="008D5F1D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busy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194626DD" w:rsidR="00702AEC" w:rsidRPr="00702AEC" w:rsidRDefault="008D5F1D" w:rsidP="009A502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clothes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4798E94D" w:rsidR="00702AEC" w:rsidRPr="00702AEC" w:rsidRDefault="008D5F1D" w:rsidP="008D5F1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many</w:t>
            </w:r>
            <w:bookmarkStart w:id="0" w:name="_GoBack"/>
            <w:bookmarkEnd w:id="0"/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2040DC"/>
    <w:rsid w:val="00275353"/>
    <w:rsid w:val="00702AEC"/>
    <w:rsid w:val="008D5F1D"/>
    <w:rsid w:val="009A502D"/>
    <w:rsid w:val="00DE5CD2"/>
    <w:rsid w:val="00DF2141"/>
    <w:rsid w:val="00E21F3A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0FADA4-6CAA-4338-B3D0-EEE35BDB42B9}">
  <ds:schemaRefs>
    <ds:schemaRef ds:uri="http://schemas.microsoft.com/office/2006/documentManagement/types"/>
    <ds:schemaRef ds:uri="2a5f1dcc-0833-4cfd-bcad-ab37e0f36cdd"/>
    <ds:schemaRef ds:uri="http://schemas.microsoft.com/office/infopath/2007/PartnerControls"/>
    <ds:schemaRef ds:uri="http://purl.org/dc/elements/1.1/"/>
    <ds:schemaRef ds:uri="http://schemas.microsoft.com/office/2006/metadata/properties"/>
    <ds:schemaRef ds:uri="7fa35bd1-63db-4a7c-91f2-1c0edbf99ccb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3FC042AF</Template>
  <TotalTime>1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2024-11-22T15:57:00Z</dcterms:created>
  <dcterms:modified xsi:type="dcterms:W3CDTF">2024-11-22T15:57:00Z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