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A9AE05" w14:textId="0E4ABEF5" w:rsidR="00702AEC" w:rsidRPr="002040DC" w:rsidRDefault="00702AEC" w:rsidP="185F5245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 w:rsidRPr="002040DC">
        <w:rPr>
          <w:rFonts w:ascii="Comic Sans MS" w:eastAsia="Times New Roman" w:hAnsi="Comic Sans MS" w:cs="Segoe UI"/>
          <w:sz w:val="24"/>
          <w:szCs w:val="24"/>
          <w:lang w:eastAsia="en-GB"/>
        </w:rPr>
        <w:t xml:space="preserve">MW Spellings for Autumn </w:t>
      </w:r>
      <w:r w:rsidR="000B39FF">
        <w:rPr>
          <w:rFonts w:ascii="Comic Sans MS" w:eastAsia="Times New Roman" w:hAnsi="Comic Sans MS" w:cs="Segoe UI"/>
          <w:sz w:val="24"/>
          <w:szCs w:val="24"/>
          <w:lang w:eastAsia="en-GB"/>
        </w:rPr>
        <w:t>2 test 4</w:t>
      </w:r>
    </w:p>
    <w:p w14:paraId="258D1798" w14:textId="4FF9F02C" w:rsidR="00E21F3A" w:rsidRPr="00275353" w:rsidRDefault="6A6606CA" w:rsidP="185F5245">
      <w:pPr>
        <w:spacing w:after="0" w:line="240" w:lineRule="auto"/>
        <w:textAlignment w:val="baseline"/>
        <w:rPr>
          <w:sz w:val="24"/>
        </w:rPr>
      </w:pPr>
      <w:r w:rsidRPr="002040DC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spellings using the following spelling rule: </w:t>
      </w:r>
      <w:r w:rsidR="000B39FF" w:rsidRPr="000B39FF">
        <w:rPr>
          <w:sz w:val="28"/>
        </w:rPr>
        <w:t>sub– means ‘under’.</w:t>
      </w:r>
    </w:p>
    <w:p w14:paraId="31E97566" w14:textId="19246D98" w:rsidR="00702AEC" w:rsidRPr="00702AEC" w:rsidRDefault="6A6606CA" w:rsidP="185F5245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2040DC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8 words to practise and write them in the grid below. I have included two for you. </w:t>
      </w:r>
    </w:p>
    <w:p w14:paraId="61CD5E1A" w14:textId="6A717ABC" w:rsidR="00702AEC" w:rsidRPr="00702AEC" w:rsidRDefault="6A6606CA" w:rsidP="185F524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185F5245"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</w:t>
      </w:r>
      <w:r w:rsidR="00702AEC"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> </w:t>
      </w:r>
    </w:p>
    <w:p w14:paraId="6E7BEAA2" w14:textId="77777777"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2025"/>
        <w:gridCol w:w="2025"/>
        <w:gridCol w:w="2025"/>
        <w:gridCol w:w="2025"/>
        <w:gridCol w:w="2025"/>
      </w:tblGrid>
      <w:tr w:rsidR="00702AEC" w:rsidRPr="00702AEC" w14:paraId="79F8D91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4CAC75" w14:textId="080241C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Word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54AA3EB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1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5F1B8E7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2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3B09C1D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3</w:t>
            </w:r>
            <w:r w:rsidRPr="75DEFD0D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en-GB"/>
              </w:rPr>
              <w:t> 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0BBD35E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4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222FA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5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7B66D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F22D1E" w14:textId="686794EE" w:rsidR="00702AEC" w:rsidRPr="00702AEC" w:rsidRDefault="000B39FF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submarine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4AECE2C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183041E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80414A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56E2F7C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1922DF0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0E823FA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BBE348" w14:textId="3C965FC5" w:rsidR="00702AEC" w:rsidRPr="00702AEC" w:rsidRDefault="000B39FF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subheading</w:t>
            </w:r>
            <w:bookmarkStart w:id="0" w:name="_GoBack"/>
            <w:bookmarkEnd w:id="0"/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0C52553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3D29C96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24AC31D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927822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2ED5648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533468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B822F4" w14:textId="76437EC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4C77D4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43062335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835F1F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DAC5C3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ED99EC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E66A23B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D3B03E" w14:textId="306C395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1177ED9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3C815D3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4CF2594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69079EC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6C6C77C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38BF46F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A4875E" w14:textId="1494EAC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662B8A8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1C7DDDF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4B7D8DE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38F972A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160AC48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4A58077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550AC8" w14:textId="4C34CF1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6C61A3A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2BAC5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0631C2B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52430CE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F924EA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29CDFF42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2B2C16" w14:textId="04868AC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F6402A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3BB4D23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174C315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12D4E0C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6B88652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15EB9F79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5EC42C" w14:textId="5999DD1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1D220A0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15270A4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2DBA1D9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3E0F22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0C5A1C7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</w:tbl>
    <w:p w14:paraId="78C48293" w14:textId="46442002" w:rsidR="2622596D" w:rsidRDefault="2622596D"/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0B39FF"/>
    <w:rsid w:val="002040DC"/>
    <w:rsid w:val="00275353"/>
    <w:rsid w:val="00406946"/>
    <w:rsid w:val="0050419E"/>
    <w:rsid w:val="00702AEC"/>
    <w:rsid w:val="00DE5CD2"/>
    <w:rsid w:val="00DF2141"/>
    <w:rsid w:val="00E21F3A"/>
    <w:rsid w:val="0C2CF86D"/>
    <w:rsid w:val="185F5245"/>
    <w:rsid w:val="1F43F029"/>
    <w:rsid w:val="2622596D"/>
    <w:rsid w:val="320FFF08"/>
    <w:rsid w:val="3B4DEF83"/>
    <w:rsid w:val="3EAE6EB8"/>
    <w:rsid w:val="3F6E00EC"/>
    <w:rsid w:val="4C4F0DEA"/>
    <w:rsid w:val="4CD854E2"/>
    <w:rsid w:val="50EEE8F0"/>
    <w:rsid w:val="572B86A0"/>
    <w:rsid w:val="5B6BDDEF"/>
    <w:rsid w:val="6185737B"/>
    <w:rsid w:val="6A6606CA"/>
    <w:rsid w:val="6B17079C"/>
    <w:rsid w:val="6CF1E8DA"/>
    <w:rsid w:val="75DEF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F42C7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B1790A-8C34-4508-BEC0-5C747D9924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0FADA4-6CAA-4338-B3D0-EEE35BDB42B9}">
  <ds:schemaRefs>
    <ds:schemaRef ds:uri="http://purl.org/dc/terms/"/>
    <ds:schemaRef ds:uri="2a5f1dcc-0833-4cfd-bcad-ab37e0f36cdd"/>
    <ds:schemaRef ds:uri="http://schemas.microsoft.com/office/2006/documentManagement/types"/>
    <ds:schemaRef ds:uri="http://purl.org/dc/elements/1.1/"/>
    <ds:schemaRef ds:uri="7fa35bd1-63db-4a7c-91f2-1c0edbf99ccb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19635A6-D0CC-45EF-9551-B73A69C2E8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68E4C6CD</Template>
  <TotalTime>0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dcterms:created xsi:type="dcterms:W3CDTF">2024-11-22T16:00:00Z</dcterms:created>
  <dcterms:modified xsi:type="dcterms:W3CDTF">2024-11-22T16:00:00Z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