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53642D" w14:textId="77777777" w:rsidR="004F47A2" w:rsidRDefault="004F47A2" w:rsidP="004F47A2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4"/>
          <w:szCs w:val="24"/>
          <w:lang w:eastAsia="en-GB"/>
        </w:rPr>
      </w:pPr>
      <w:r>
        <w:rPr>
          <w:rFonts w:ascii="Comic Sans MS" w:eastAsia="Times New Roman" w:hAnsi="Comic Sans MS" w:cs="Segoe UI"/>
          <w:sz w:val="24"/>
          <w:szCs w:val="24"/>
          <w:lang w:eastAsia="en-GB"/>
        </w:rPr>
        <w:t>MW Spellings for Autumn 2 test 4</w:t>
      </w:r>
    </w:p>
    <w:p w14:paraId="033715ED" w14:textId="77777777" w:rsidR="004F47A2" w:rsidRDefault="004F47A2" w:rsidP="004F47A2">
      <w:pPr>
        <w:spacing w:after="0" w:line="240" w:lineRule="auto"/>
        <w:textAlignment w:val="baseline"/>
        <w:rPr>
          <w:sz w:val="24"/>
        </w:rPr>
      </w:pP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Research spellings using the following spelling</w:t>
      </w:r>
      <w:bookmarkStart w:id="0" w:name="_GoBack"/>
      <w:bookmarkEnd w:id="0"/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rule: </w:t>
      </w:r>
      <w:r>
        <w:rPr>
          <w:sz w:val="28"/>
        </w:rPr>
        <w:t>sub– means ‘under’.</w:t>
      </w:r>
    </w:p>
    <w:p w14:paraId="4BC21349" w14:textId="77777777" w:rsidR="00D86FCF" w:rsidRDefault="00D86FCF" w:rsidP="00D86FCF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8 words to practise and write them in the grid below. I have included two for you. </w:t>
      </w:r>
    </w:p>
    <w:p w14:paraId="6F6AA897" w14:textId="77777777" w:rsidR="00D86FCF" w:rsidRDefault="00D86FCF" w:rsidP="00D86FC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>
        <w:rPr>
          <w:rFonts w:ascii="Comic Sans MS" w:eastAsia="Comic Sans MS" w:hAnsi="Comic Sans MS" w:cs="Comic Sans MS"/>
          <w:b/>
          <w:bCs/>
          <w:color w:val="000000" w:themeColor="text1"/>
          <w:sz w:val="24"/>
          <w:szCs w:val="24"/>
        </w:rPr>
        <w:t>Look, cover, write, check</w:t>
      </w: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Look at each word, cover it and see if you can copy it out correctly.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Try not to complete this sheet all in one go, do a column a day so that you build up a memory of the spellings over the week.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Also, write out each spelling in a sentence please.</w:t>
      </w:r>
      <w:r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 </w:t>
      </w:r>
    </w:p>
    <w:p w14:paraId="6E7BEAA2" w14:textId="77777777" w:rsidR="00702AEC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</w:p>
    <w:tbl>
      <w:tblPr>
        <w:tblW w:w="147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5"/>
        <w:gridCol w:w="1935"/>
        <w:gridCol w:w="1934"/>
        <w:gridCol w:w="1934"/>
        <w:gridCol w:w="2886"/>
        <w:gridCol w:w="4110"/>
      </w:tblGrid>
      <w:tr w:rsidR="00FF07EA" w:rsidRPr="00702AEC" w14:paraId="5258F79D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37E93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1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70C705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2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720BD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3</w:t>
            </w:r>
            <w:r w:rsidRPr="00702AEC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en-GB"/>
              </w:rPr>
              <w:t> 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DF443A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4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9430C3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5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4CAC75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Word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4F47A2" w:rsidRPr="00702AEC" w14:paraId="6F5BFF6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F635CB" w14:textId="77777777" w:rsidR="004F47A2" w:rsidRPr="00702AEC" w:rsidRDefault="004F47A2" w:rsidP="004F47A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E5395D" w14:textId="77777777" w:rsidR="004F47A2" w:rsidRPr="00702AEC" w:rsidRDefault="004F47A2" w:rsidP="004F47A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A63FF" w14:textId="77777777" w:rsidR="004F47A2" w:rsidRPr="00702AEC" w:rsidRDefault="004F47A2" w:rsidP="004F47A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B3A72" w14:textId="77777777" w:rsidR="004F47A2" w:rsidRPr="00702AEC" w:rsidRDefault="004F47A2" w:rsidP="004F47A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9275A9" w14:textId="77777777" w:rsidR="004F47A2" w:rsidRPr="00702AEC" w:rsidRDefault="004F47A2" w:rsidP="004F47A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119E8" w14:textId="5EB22BD4" w:rsidR="004F47A2" w:rsidRDefault="004F47A2" w:rsidP="004F47A2">
            <w:pPr>
              <w:spacing w:after="0" w:line="240" w:lineRule="auto"/>
              <w:rPr>
                <w:rFonts w:ascii="XCCW Joined 23a" w:eastAsia="XCCW Joined 23a" w:hAnsi="XCCW Joined 23a" w:cs="XCCW Joined 23a"/>
                <w:color w:val="000000" w:themeColor="text1"/>
                <w:sz w:val="32"/>
                <w:szCs w:val="32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submarine</w:t>
            </w:r>
          </w:p>
        </w:tc>
      </w:tr>
      <w:tr w:rsidR="004F47A2" w:rsidRPr="00702AEC" w14:paraId="4838A2BE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58F174" w14:textId="77777777" w:rsidR="004F47A2" w:rsidRPr="00702AEC" w:rsidRDefault="004F47A2" w:rsidP="004F47A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4D673" w14:textId="77777777" w:rsidR="004F47A2" w:rsidRPr="00702AEC" w:rsidRDefault="004F47A2" w:rsidP="004F47A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AD0AD4" w14:textId="77777777" w:rsidR="004F47A2" w:rsidRPr="00702AEC" w:rsidRDefault="004F47A2" w:rsidP="004F47A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DCBC6F" w14:textId="77777777" w:rsidR="004F47A2" w:rsidRPr="00702AEC" w:rsidRDefault="004F47A2" w:rsidP="004F47A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94AD8F" w14:textId="77777777" w:rsidR="004F47A2" w:rsidRPr="00702AEC" w:rsidRDefault="004F47A2" w:rsidP="004F47A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B60063" w14:textId="1414D9BD" w:rsidR="004F47A2" w:rsidRDefault="004F47A2" w:rsidP="004F47A2">
            <w:pPr>
              <w:spacing w:after="0" w:line="240" w:lineRule="auto"/>
              <w:rPr>
                <w:rFonts w:ascii="XCCW Joined 23a" w:eastAsia="XCCW Joined 23a" w:hAnsi="XCCW Joined 23a" w:cs="XCCW Joined 23a"/>
                <w:color w:val="000000" w:themeColor="text1"/>
                <w:sz w:val="32"/>
                <w:szCs w:val="32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subheading</w:t>
            </w:r>
          </w:p>
        </w:tc>
      </w:tr>
      <w:tr w:rsidR="009A45A4" w:rsidRPr="00702AEC" w14:paraId="31B09ABC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031F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B2095E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84497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61C55D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A8BB6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8A609D" w14:textId="15887534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2753D94C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DC1260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1A624E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9D19A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85FA2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AD9C1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F58F64" w14:textId="009F9F83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3BB9B441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4BCA1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1D20A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0E41C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1ED0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17E6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8D1E92" w14:textId="1E18176B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56CA719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B2E040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CF68D3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C5B67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ED0A8A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8E587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31EA49" w14:textId="222F471D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392D16D4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01995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0BACD1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2ADE6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4F407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2B93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F02C28" w14:textId="4230F80B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2A73FE6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64F16F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BA86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6EB0E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78C21D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AC9334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63D28C" w14:textId="7F07E559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3C4D328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F5CA15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lastRenderedPageBreak/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9C62F0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8DDE5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9F3B3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C7ED17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96AB82" w14:textId="30CA3A10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</w:tbl>
    <w:p w14:paraId="59531C1E" w14:textId="77777777" w:rsidR="009C0126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alibri" w:eastAsia="Times New Roman" w:hAnsi="Calibri" w:cs="Calibri"/>
          <w:lang w:eastAsia="en-GB"/>
        </w:rPr>
        <w:t>  </w:t>
      </w:r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123DF2"/>
    <w:rsid w:val="00222115"/>
    <w:rsid w:val="004F47A2"/>
    <w:rsid w:val="00702AEC"/>
    <w:rsid w:val="009A45A4"/>
    <w:rsid w:val="00D86FCF"/>
    <w:rsid w:val="00DE5CD2"/>
    <w:rsid w:val="00FF07EA"/>
    <w:rsid w:val="01333888"/>
    <w:rsid w:val="0734280B"/>
    <w:rsid w:val="0A329030"/>
    <w:rsid w:val="0E9EE3B3"/>
    <w:rsid w:val="275C856E"/>
    <w:rsid w:val="30B5A928"/>
    <w:rsid w:val="325D8CF6"/>
    <w:rsid w:val="45D67FFC"/>
    <w:rsid w:val="5BA4F36B"/>
    <w:rsid w:val="76F0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6FC85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  <w:style w:type="paragraph" w:styleId="BalloonText">
    <w:name w:val="Balloon Text"/>
    <w:basedOn w:val="Normal"/>
    <w:link w:val="BalloonTextChar"/>
    <w:uiPriority w:val="99"/>
    <w:semiHidden/>
    <w:unhideWhenUsed/>
    <w:rsid w:val="009A45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45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5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4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F7AF3D4-E5BA-4CEC-8D36-8B573E1D7CC2}">
  <ds:schemaRefs>
    <ds:schemaRef ds:uri="http://purl.org/dc/elements/1.1/"/>
    <ds:schemaRef ds:uri="2a5f1dcc-0833-4cfd-bcad-ab37e0f36cdd"/>
    <ds:schemaRef ds:uri="http://schemas.microsoft.com/office/2006/metadata/properties"/>
    <ds:schemaRef ds:uri="http://purl.org/dc/terms/"/>
    <ds:schemaRef ds:uri="http://schemas.microsoft.com/office/infopath/2007/PartnerControls"/>
    <ds:schemaRef ds:uri="7fa35bd1-63db-4a7c-91f2-1c0edbf99ccb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970FA17-6204-4C65-890B-A4D3307FF9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4B8598-6D6D-4AE0-94D4-B46E60A4B1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93B3D58A</Template>
  <TotalTime>0</TotalTime>
  <Pages>2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2</cp:revision>
  <cp:lastPrinted>2024-09-23T06:55:00Z</cp:lastPrinted>
  <dcterms:created xsi:type="dcterms:W3CDTF">2024-11-22T16:01:00Z</dcterms:created>
  <dcterms:modified xsi:type="dcterms:W3CDTF">2024-11-22T16:01:00Z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