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073CE24E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9D334D">
        <w:rPr>
          <w:rFonts w:ascii="Comic Sans MS" w:eastAsia="Times New Roman" w:hAnsi="Comic Sans MS" w:cs="Segoe UI"/>
          <w:sz w:val="24"/>
          <w:szCs w:val="24"/>
          <w:lang w:eastAsia="en-GB"/>
        </w:rPr>
        <w:t>Autumn 2 week 4</w:t>
      </w:r>
    </w:p>
    <w:p w14:paraId="01A9D588" w14:textId="6A19F821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9D334D">
        <w:rPr>
          <w:sz w:val="28"/>
        </w:rPr>
        <w:t>common exception words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7AAD484A" w:rsidR="00702AEC" w:rsidRPr="00702AEC" w:rsidRDefault="009D334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assistant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25518077" w:rsidR="00702AEC" w:rsidRPr="00702AEC" w:rsidRDefault="009D334D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assista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66DAFE2D" w:rsidR="00702AEC" w:rsidRPr="00702AEC" w:rsidRDefault="009D334D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obedient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4DC7880D" w:rsidR="00702AEC" w:rsidRPr="00702AEC" w:rsidRDefault="009D334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obedience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24D895B1" w:rsidR="00702AEC" w:rsidRPr="00702AEC" w:rsidRDefault="009D334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independent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2A21533A" w:rsidR="00702AEC" w:rsidRPr="00702AEC" w:rsidRDefault="009D334D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independence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445851"/>
    <w:rsid w:val="00702AEC"/>
    <w:rsid w:val="00913388"/>
    <w:rsid w:val="009D334D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2a5f1dcc-0833-4cfd-bcad-ab37e0f36cd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CC24B9FE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2024-11-22T16:06:00Z</dcterms:created>
  <dcterms:modified xsi:type="dcterms:W3CDTF">2024-11-22T16:06:00Z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