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26" w:rsidRDefault="008254B3">
      <w:r>
        <w:rPr>
          <w:noProof/>
          <w:lang w:eastAsia="en-GB"/>
        </w:rPr>
        <w:drawing>
          <wp:inline distT="0" distB="0" distL="0" distR="0" wp14:anchorId="29E471F2" wp14:editId="2035BA97">
            <wp:extent cx="5861050" cy="4068445"/>
            <wp:effectExtent l="0" t="0" r="635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7410" cy="407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254B3" w:rsidRDefault="008254B3">
      <w:r>
        <w:rPr>
          <w:noProof/>
          <w:lang w:eastAsia="en-GB"/>
        </w:rPr>
        <w:drawing>
          <wp:inline distT="0" distB="0" distL="0" distR="0" wp14:anchorId="309FEC42" wp14:editId="7068F45D">
            <wp:extent cx="6172200" cy="46386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5052" cy="4655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54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4B3"/>
    <w:rsid w:val="000A77F2"/>
    <w:rsid w:val="000A793A"/>
    <w:rsid w:val="0082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C14EF"/>
  <w15:chartTrackingRefBased/>
  <w15:docId w15:val="{E59A26B0-0BD1-4039-944E-68B76E135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E7642EE2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1</cp:revision>
  <dcterms:created xsi:type="dcterms:W3CDTF">2024-11-29T16:28:00Z</dcterms:created>
  <dcterms:modified xsi:type="dcterms:W3CDTF">2024-11-29T16:32:00Z</dcterms:modified>
</cp:coreProperties>
</file>