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7555F6A1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7A0CFE">
        <w:rPr>
          <w:rFonts w:ascii="Comic Sans MS" w:eastAsia="Times New Roman" w:hAnsi="Comic Sans MS" w:cs="Segoe UI"/>
          <w:sz w:val="24"/>
          <w:szCs w:val="24"/>
          <w:lang w:eastAsia="en-GB"/>
        </w:rPr>
        <w:t>2 test 5</w:t>
      </w:r>
    </w:p>
    <w:p w14:paraId="31E97566" w14:textId="23353438" w:rsidR="00702AEC" w:rsidRPr="00702AEC" w:rsidRDefault="009A502D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Learn</w:t>
      </w:r>
      <w:r w:rsidR="6A6606CA"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09925967" w:rsidR="00702AEC" w:rsidRPr="00702AEC" w:rsidRDefault="007A0CFE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any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3EB140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782C8641" w:rsidR="00702AEC" w:rsidRPr="00702AEC" w:rsidRDefault="007A0CFE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whole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32209FC9" w:rsidR="00702AEC" w:rsidRPr="00702AEC" w:rsidRDefault="007A0CFE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who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0E18A01B" w:rsidR="00702AEC" w:rsidRPr="00702AEC" w:rsidRDefault="007A0CFE" w:rsidP="007A0CFE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Would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753A24AB" w:rsidR="00702AEC" w:rsidRPr="00702AEC" w:rsidRDefault="007A0CFE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should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21530CCD" w:rsidR="00702AEC" w:rsidRPr="00702AEC" w:rsidRDefault="007A0CFE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could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17C3272F" w:rsidR="00702AEC" w:rsidRPr="00702AEC" w:rsidRDefault="007A0CFE" w:rsidP="009A502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eye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71AC0398" w:rsidR="00702AEC" w:rsidRPr="00702AEC" w:rsidRDefault="007A0CFE" w:rsidP="008D5F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sugar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702AEC"/>
    <w:rsid w:val="007A0CFE"/>
    <w:rsid w:val="008D5F1D"/>
    <w:rsid w:val="009A502D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purl.org/dc/elements/1.1/"/>
    <ds:schemaRef ds:uri="2a5f1dcc-0833-4cfd-bcad-ab37e0f36cdd"/>
    <ds:schemaRef ds:uri="http://schemas.microsoft.com/office/2006/metadata/properties"/>
    <ds:schemaRef ds:uri="http://purl.org/dc/terms/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1FB300A4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2024-11-29T16:35:00Z</dcterms:created>
  <dcterms:modified xsi:type="dcterms:W3CDTF">2024-11-29T16:35:00Z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