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0AD07A1B" w:rsidR="00702AEC" w:rsidRPr="00445851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C84B76">
        <w:rPr>
          <w:rFonts w:ascii="Comic Sans MS" w:eastAsia="Times New Roman" w:hAnsi="Comic Sans MS" w:cs="Segoe UI"/>
          <w:sz w:val="24"/>
          <w:szCs w:val="24"/>
          <w:lang w:eastAsia="en-GB"/>
        </w:rPr>
        <w:t>Autumn 2 week 5</w:t>
      </w:r>
    </w:p>
    <w:p w14:paraId="01A9D588" w14:textId="0E32FC96" w:rsidR="00702AEC" w:rsidRPr="00445851" w:rsidRDefault="6A6606CA" w:rsidP="00445851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C84B76">
        <w:rPr>
          <w:sz w:val="28"/>
        </w:rPr>
        <w:t xml:space="preserve">prefixes beginning with –inter </w:t>
      </w:r>
    </w:p>
    <w:p w14:paraId="31E97566" w14:textId="5C2F76B1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686FC664" w:rsidR="00702AEC" w:rsidRPr="00702AEC" w:rsidRDefault="00C84B76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interact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305C68A2" w:rsidR="00702AEC" w:rsidRPr="00702AEC" w:rsidRDefault="00C84B76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international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AE927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5D9057C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058557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677D5EC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F73"/>
    <w:rsid w:val="00445851"/>
    <w:rsid w:val="00702AEC"/>
    <w:rsid w:val="00913388"/>
    <w:rsid w:val="009D334D"/>
    <w:rsid w:val="00C84B76"/>
    <w:rsid w:val="00DE5CD2"/>
    <w:rsid w:val="00DF2141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2a5f1dcc-0833-4cfd-bcad-ab37e0f36cdd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7fa35bd1-63db-4a7c-91f2-1c0edbf99cc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544C73A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2024-11-29T16:44:00Z</dcterms:created>
  <dcterms:modified xsi:type="dcterms:W3CDTF">2024-11-29T16:44:00Z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