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3642D" w14:textId="572E6307" w:rsidR="004F47A2" w:rsidRDefault="008064C3" w:rsidP="004F47A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5</w:t>
      </w:r>
      <w:bookmarkStart w:id="0" w:name="_GoBack"/>
      <w:bookmarkEnd w:id="0"/>
    </w:p>
    <w:p w14:paraId="033715ED" w14:textId="1BA88582" w:rsidR="004F47A2" w:rsidRDefault="004F47A2" w:rsidP="001516FB">
      <w:pPr>
        <w:spacing w:after="0" w:line="240" w:lineRule="auto"/>
        <w:textAlignment w:val="baseline"/>
        <w:rPr>
          <w:sz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1516FB">
        <w:rPr>
          <w:sz w:val="28"/>
        </w:rPr>
        <w:t>prefixes beginning with –super.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1516FB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1A0B9283" w:rsidR="001516FB" w:rsidRDefault="001516FB" w:rsidP="001516F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supermarket</w:t>
            </w:r>
          </w:p>
        </w:tc>
      </w:tr>
      <w:tr w:rsidR="001516FB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1516FB" w:rsidRPr="00702AEC" w:rsidRDefault="001516FB" w:rsidP="001516F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2DF5A4BB" w:rsidR="001516FB" w:rsidRDefault="001516FB" w:rsidP="001516F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superman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1516FB"/>
    <w:rsid w:val="00222115"/>
    <w:rsid w:val="004F47A2"/>
    <w:rsid w:val="00702AEC"/>
    <w:rsid w:val="0077291A"/>
    <w:rsid w:val="008064C3"/>
    <w:rsid w:val="009A45A4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AF3D4-E5BA-4CEC-8D36-8B573E1D7CC2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45C4BA48</Template>
  <TotalTime>0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cp:lastPrinted>2024-09-23T06:55:00Z</cp:lastPrinted>
  <dcterms:created xsi:type="dcterms:W3CDTF">2024-11-29T16:46:00Z</dcterms:created>
  <dcterms:modified xsi:type="dcterms:W3CDTF">2024-11-29T16:46:00Z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