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3D42AEAC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592674">
        <w:rPr>
          <w:rFonts w:ascii="Comic Sans MS" w:eastAsia="Times New Roman" w:hAnsi="Comic Sans MS" w:cs="Segoe UI"/>
          <w:sz w:val="24"/>
          <w:szCs w:val="24"/>
          <w:lang w:eastAsia="en-GB"/>
        </w:rPr>
        <w:t>2 test 6</w:t>
      </w:r>
    </w:p>
    <w:p w14:paraId="31E97566" w14:textId="23353438" w:rsidR="00702AEC" w:rsidRPr="00702AEC" w:rsidRDefault="009A502D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Learn</w:t>
      </w:r>
      <w:r w:rsidR="6A6606CA"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1CA7B5F6" w:rsidR="00702AEC" w:rsidRPr="00702AEC" w:rsidRDefault="00592674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sure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3EB140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3C4EFAEF" w:rsidR="00702AEC" w:rsidRPr="00702AEC" w:rsidRDefault="00592674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improve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7DDCA70" w:rsidR="00702AEC" w:rsidRPr="00702AEC" w:rsidRDefault="00592674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prove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17685B66" w:rsidR="00702AEC" w:rsidRPr="00702AEC" w:rsidRDefault="00592674" w:rsidP="007A0CFE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move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21ABEA8C" w:rsidR="00702AEC" w:rsidRPr="00702AEC" w:rsidRDefault="00592674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hour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755CE324" w:rsidR="00702AEC" w:rsidRPr="00702AEC" w:rsidRDefault="00592674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bath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704643FD" w:rsidR="00702AEC" w:rsidRPr="00702AEC" w:rsidRDefault="00592674" w:rsidP="009A502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path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1BB782B8" w:rsidR="00702AEC" w:rsidRPr="00702AEC" w:rsidRDefault="00592674" w:rsidP="008D5F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pl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275353"/>
    <w:rsid w:val="00592674"/>
    <w:rsid w:val="00702AEC"/>
    <w:rsid w:val="007A0CFE"/>
    <w:rsid w:val="008D5F1D"/>
    <w:rsid w:val="009A502D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7fa35bd1-63db-4a7c-91f2-1c0edbf99ccb"/>
    <ds:schemaRef ds:uri="http://schemas.microsoft.com/office/2006/documentManagement/types"/>
    <ds:schemaRef ds:uri="http://purl.org/dc/elements/1.1/"/>
    <ds:schemaRef ds:uri="2a5f1dcc-0833-4cfd-bcad-ab37e0f36cdd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B1673712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2024-12-06T16:04:00Z</dcterms:created>
  <dcterms:modified xsi:type="dcterms:W3CDTF">2024-12-06T16:04:00Z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