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18BEB620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8909B7">
        <w:rPr>
          <w:rFonts w:ascii="Comic Sans MS" w:eastAsia="Times New Roman" w:hAnsi="Comic Sans MS" w:cs="Segoe UI"/>
          <w:sz w:val="24"/>
          <w:szCs w:val="24"/>
          <w:lang w:eastAsia="en-GB"/>
        </w:rPr>
        <w:t>2 test 6</w:t>
      </w:r>
    </w:p>
    <w:p w14:paraId="258D1798" w14:textId="6AD60B3F" w:rsidR="00E21F3A" w:rsidRPr="00275353" w:rsidRDefault="6A6606CA" w:rsidP="185F5245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8909B7" w:rsidRPr="008909B7">
        <w:rPr>
          <w:sz w:val="32"/>
        </w:rPr>
        <w:t>re– means ‘again’ or ‘back’</w:t>
      </w:r>
      <w:r w:rsidR="008909B7">
        <w:t>.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  <w:bookmarkStart w:id="0" w:name="_GoBack"/>
      <w:bookmarkEnd w:id="0"/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7B4B910E" w:rsidR="00702AEC" w:rsidRPr="00702AEC" w:rsidRDefault="008909B7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refresh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205F4056" w:rsidR="00702AEC" w:rsidRPr="00702AEC" w:rsidRDefault="008909B7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return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0B39FF"/>
    <w:rsid w:val="002040DC"/>
    <w:rsid w:val="00275353"/>
    <w:rsid w:val="00406946"/>
    <w:rsid w:val="0050419E"/>
    <w:rsid w:val="00702AEC"/>
    <w:rsid w:val="008909B7"/>
    <w:rsid w:val="009B40F4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microsoft.com/office/2006/documentManagement/types"/>
    <ds:schemaRef ds:uri="2a5f1dcc-0833-4cfd-bcad-ab37e0f36cdd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B1673712</Template>
  <TotalTime>4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2024-12-06T16:10:00Z</dcterms:created>
  <dcterms:modified xsi:type="dcterms:W3CDTF">2024-12-06T16:10:00Z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