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536ABA80" w:rsidR="00702AEC" w:rsidRPr="00445851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445851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 w:rsidR="001F6F28">
        <w:rPr>
          <w:rFonts w:ascii="Comic Sans MS" w:eastAsia="Times New Roman" w:hAnsi="Comic Sans MS" w:cs="Segoe UI"/>
          <w:sz w:val="24"/>
          <w:szCs w:val="24"/>
          <w:lang w:eastAsia="en-GB"/>
        </w:rPr>
        <w:t>Autumn 2 week 6</w:t>
      </w:r>
    </w:p>
    <w:p w14:paraId="01A9D588" w14:textId="061E79BC" w:rsidR="00702AEC" w:rsidRPr="00445851" w:rsidRDefault="6A6606CA" w:rsidP="00445851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1F6F28" w:rsidRPr="001F6F28">
        <w:rPr>
          <w:sz w:val="28"/>
        </w:rPr>
        <w:t>The ‘</w:t>
      </w:r>
      <w:proofErr w:type="spellStart"/>
      <w:r w:rsidR="001F6F28" w:rsidRPr="001F6F28">
        <w:rPr>
          <w:sz w:val="28"/>
        </w:rPr>
        <w:t>i</w:t>
      </w:r>
      <w:proofErr w:type="spellEnd"/>
      <w:r w:rsidR="001F6F28" w:rsidRPr="001F6F28">
        <w:rPr>
          <w:sz w:val="28"/>
        </w:rPr>
        <w:t xml:space="preserve"> before e except after c’ rule applies to words where the sound spelt by </w:t>
      </w:r>
      <w:proofErr w:type="spellStart"/>
      <w:r w:rsidR="001F6F28" w:rsidRPr="001F6F28">
        <w:rPr>
          <w:sz w:val="28"/>
        </w:rPr>
        <w:t>ei</w:t>
      </w:r>
      <w:proofErr w:type="spellEnd"/>
      <w:r w:rsidR="001F6F28" w:rsidRPr="001F6F28">
        <w:rPr>
          <w:sz w:val="28"/>
        </w:rPr>
        <w:t xml:space="preserve"> is /</w:t>
      </w:r>
      <w:proofErr w:type="spellStart"/>
      <w:r w:rsidR="001F6F28" w:rsidRPr="001F6F28">
        <w:rPr>
          <w:sz w:val="28"/>
        </w:rPr>
        <w:t>i</w:t>
      </w:r>
      <w:proofErr w:type="spellEnd"/>
      <w:r w:rsidR="001F6F28" w:rsidRPr="001F6F28">
        <w:rPr>
          <w:sz w:val="28"/>
        </w:rPr>
        <w:t>:/. Exceptions: protein, c</w:t>
      </w:r>
      <w:bookmarkStart w:id="0" w:name="_GoBack"/>
      <w:bookmarkEnd w:id="0"/>
      <w:r w:rsidR="001F6F28" w:rsidRPr="001F6F28">
        <w:rPr>
          <w:sz w:val="28"/>
        </w:rPr>
        <w:t>affeine, seize (and either and neither if pronounced with an initial /i:/ sound).</w:t>
      </w:r>
    </w:p>
    <w:p w14:paraId="31E97566" w14:textId="5C2F76B1" w:rsidR="00702AEC" w:rsidRPr="00702AEC" w:rsidRDefault="6A6606CA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6E11CDD1" w:rsidR="00702AEC" w:rsidRPr="00702AEC" w:rsidRDefault="001F6F28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conceive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4AECE2C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315C705C" w:rsidR="00702AEC" w:rsidRPr="00702AEC" w:rsidRDefault="001F6F28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perceive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7AE927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5D9057C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058557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677D5EC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04868AC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5999DD1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123F73"/>
    <w:rsid w:val="001F6F28"/>
    <w:rsid w:val="00445851"/>
    <w:rsid w:val="00702AEC"/>
    <w:rsid w:val="00913388"/>
    <w:rsid w:val="009D334D"/>
    <w:rsid w:val="00C84B76"/>
    <w:rsid w:val="00DE5CD2"/>
    <w:rsid w:val="00DF2141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0FADA4-6CAA-4338-B3D0-EEE35BDB42B9}">
  <ds:schemaRefs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fa35bd1-63db-4a7c-91f2-1c0edbf99cc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F73253EE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2024-12-06T16:12:00Z</dcterms:created>
  <dcterms:modified xsi:type="dcterms:W3CDTF">2024-12-06T16:12:00Z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