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B95DCC" w14:textId="3B72DBAE" w:rsidR="00796D2C" w:rsidRPr="00445851" w:rsidRDefault="00796D2C" w:rsidP="00796D2C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445851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</w:t>
      </w:r>
      <w:r w:rsidR="00F61667">
        <w:rPr>
          <w:rFonts w:ascii="Comic Sans MS" w:eastAsia="Times New Roman" w:hAnsi="Comic Sans MS" w:cs="Segoe UI"/>
          <w:sz w:val="24"/>
          <w:szCs w:val="24"/>
          <w:lang w:eastAsia="en-GB"/>
        </w:rPr>
        <w:t>Autumn 2 week 6</w:t>
      </w:r>
    </w:p>
    <w:p w14:paraId="25501B53" w14:textId="2DD7BB0B" w:rsidR="00796D2C" w:rsidRPr="00445851" w:rsidRDefault="00796D2C" w:rsidP="00564680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 w:rsidR="00F61667">
        <w:rPr>
          <w:sz w:val="28"/>
        </w:rPr>
        <w:t>The ‘</w:t>
      </w:r>
      <w:proofErr w:type="spellStart"/>
      <w:r w:rsidR="00F61667">
        <w:rPr>
          <w:sz w:val="28"/>
        </w:rPr>
        <w:t>i</w:t>
      </w:r>
      <w:proofErr w:type="spellEnd"/>
      <w:r w:rsidR="00F61667">
        <w:rPr>
          <w:sz w:val="28"/>
        </w:rPr>
        <w:t xml:space="preserve"> before e except after c’ rule applies to words where the sound spelt by </w:t>
      </w:r>
      <w:proofErr w:type="spellStart"/>
      <w:r w:rsidR="00F61667">
        <w:rPr>
          <w:sz w:val="28"/>
        </w:rPr>
        <w:t>ei</w:t>
      </w:r>
      <w:proofErr w:type="spellEnd"/>
      <w:r w:rsidR="00F61667">
        <w:rPr>
          <w:sz w:val="28"/>
        </w:rPr>
        <w:t xml:space="preserve"> is /</w:t>
      </w:r>
      <w:proofErr w:type="spellStart"/>
      <w:r w:rsidR="00F61667">
        <w:rPr>
          <w:sz w:val="28"/>
        </w:rPr>
        <w:t>i</w:t>
      </w:r>
      <w:proofErr w:type="spellEnd"/>
      <w:r w:rsidR="00F61667">
        <w:rPr>
          <w:sz w:val="28"/>
        </w:rPr>
        <w:t>:/. Exceptions: protein, caffeine, seize (and either and neither if pronounced with an initial /i:/ sound).</w:t>
      </w:r>
    </w:p>
    <w:p w14:paraId="25A0B409" w14:textId="77777777" w:rsidR="0027038B" w:rsidRPr="00702AEC" w:rsidRDefault="0027038B" w:rsidP="0027038B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Research 8 words to practise and w</w:t>
      </w:r>
      <w:bookmarkStart w:id="0" w:name="_GoBack"/>
      <w:bookmarkEnd w:id="0"/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rite them in the grid below. I have included two for you. </w:t>
      </w:r>
    </w:p>
    <w:p w14:paraId="6E7BEAA2" w14:textId="35492037" w:rsidR="00702AEC" w:rsidRPr="00702AEC" w:rsidRDefault="0027038B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 </w:t>
      </w:r>
      <w:r w:rsidR="00702AEC"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147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5"/>
        <w:gridCol w:w="1935"/>
        <w:gridCol w:w="1934"/>
        <w:gridCol w:w="1934"/>
        <w:gridCol w:w="2886"/>
        <w:gridCol w:w="4110"/>
      </w:tblGrid>
      <w:tr w:rsidR="00FF07EA" w:rsidRPr="00702AEC" w14:paraId="5258F79D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1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2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3</w:t>
            </w:r>
            <w:r w:rsidRPr="00702AEC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en-GB"/>
              </w:rPr>
              <w:t> 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4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5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CAC7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Word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F61667" w:rsidRPr="00702AEC" w14:paraId="6F5BFF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77777777" w:rsidR="00F61667" w:rsidRPr="00702AEC" w:rsidRDefault="00F61667" w:rsidP="00F616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77777777" w:rsidR="00F61667" w:rsidRPr="00702AEC" w:rsidRDefault="00F61667" w:rsidP="00F616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7777777" w:rsidR="00F61667" w:rsidRPr="00702AEC" w:rsidRDefault="00F61667" w:rsidP="00F616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77777777" w:rsidR="00F61667" w:rsidRPr="00702AEC" w:rsidRDefault="00F61667" w:rsidP="00F616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77777777" w:rsidR="00F61667" w:rsidRPr="00702AEC" w:rsidRDefault="00F61667" w:rsidP="00F616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119E8" w14:textId="00AA8095" w:rsidR="00F61667" w:rsidRDefault="00F61667" w:rsidP="00F61667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conceive</w:t>
            </w:r>
          </w:p>
        </w:tc>
      </w:tr>
      <w:tr w:rsidR="00F61667" w:rsidRPr="00702AEC" w14:paraId="4838A2BE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77777777" w:rsidR="00F61667" w:rsidRPr="00702AEC" w:rsidRDefault="00F61667" w:rsidP="00F616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77777777" w:rsidR="00F61667" w:rsidRPr="00702AEC" w:rsidRDefault="00F61667" w:rsidP="00F616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77777777" w:rsidR="00F61667" w:rsidRPr="00702AEC" w:rsidRDefault="00F61667" w:rsidP="00F616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7777777" w:rsidR="00F61667" w:rsidRPr="00702AEC" w:rsidRDefault="00F61667" w:rsidP="00F616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77777777" w:rsidR="00F61667" w:rsidRPr="00702AEC" w:rsidRDefault="00F61667" w:rsidP="00F6166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B60063" w14:textId="1131CC61" w:rsidR="00F61667" w:rsidRDefault="00F61667" w:rsidP="00F61667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perceive</w:t>
            </w:r>
          </w:p>
        </w:tc>
      </w:tr>
      <w:tr w:rsidR="00796D2C" w:rsidRPr="00702AEC" w14:paraId="31B09AB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A609D" w14:textId="5424D4F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796D2C" w:rsidRPr="00702AEC" w14:paraId="2753D94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58F64" w14:textId="1BB399ED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796D2C" w:rsidRPr="00702AEC" w14:paraId="3BB9B441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D1E92" w14:textId="0AB0D8FB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796D2C" w:rsidRPr="00702AEC" w14:paraId="56CA719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1EA49" w14:textId="1011F368" w:rsidR="00796D2C" w:rsidRPr="00702AEC" w:rsidRDefault="00796D2C" w:rsidP="0056468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92D16D4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02C28" w14:textId="4230F80B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2A73FE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3D28C" w14:textId="7F07E559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C4D328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F5CA15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9C62F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8DDE5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9F3B3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C7ED1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6AB82" w14:textId="30CA3A10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</w:tbl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lastRenderedPageBreak/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27038B"/>
    <w:rsid w:val="002A1CDF"/>
    <w:rsid w:val="00564680"/>
    <w:rsid w:val="00702AEC"/>
    <w:rsid w:val="00796D2C"/>
    <w:rsid w:val="009A45A4"/>
    <w:rsid w:val="00DE5CD2"/>
    <w:rsid w:val="00E13186"/>
    <w:rsid w:val="00F61667"/>
    <w:rsid w:val="00FF07EA"/>
    <w:rsid w:val="01333888"/>
    <w:rsid w:val="0734280B"/>
    <w:rsid w:val="0A329030"/>
    <w:rsid w:val="0E9EE3B3"/>
    <w:rsid w:val="275C856E"/>
    <w:rsid w:val="30B5A928"/>
    <w:rsid w:val="325D8CF6"/>
    <w:rsid w:val="45D67FFC"/>
    <w:rsid w:val="5BA4F36B"/>
    <w:rsid w:val="76F0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6FC85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  <w:style w:type="paragraph" w:styleId="BalloonText">
    <w:name w:val="Balloon Text"/>
    <w:basedOn w:val="Normal"/>
    <w:link w:val="BalloonTextChar"/>
    <w:uiPriority w:val="99"/>
    <w:semiHidden/>
    <w:unhideWhenUsed/>
    <w:rsid w:val="009A4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5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93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4B8598-6D6D-4AE0-94D4-B46E60A4B1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7AF3D4-E5BA-4CEC-8D36-8B573E1D7CC2}">
  <ds:schemaRefs>
    <ds:schemaRef ds:uri="http://purl.org/dc/terms/"/>
    <ds:schemaRef ds:uri="http://schemas.microsoft.com/office/2006/metadata/properties"/>
    <ds:schemaRef ds:uri="7fa35bd1-63db-4a7c-91f2-1c0edbf99ccb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2a5f1dcc-0833-4cfd-bcad-ab37e0f36cdd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970FA17-6204-4C65-890B-A4D3307FF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1DE72378</Template>
  <TotalTime>0</TotalTime>
  <Pages>2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cp:lastPrinted>2024-09-23T06:55:00Z</cp:lastPrinted>
  <dcterms:created xsi:type="dcterms:W3CDTF">2024-12-06T16:13:00Z</dcterms:created>
  <dcterms:modified xsi:type="dcterms:W3CDTF">2024-12-06T16:13:00Z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