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0126" w:rsidRDefault="00AE7296">
      <w:r>
        <w:rPr>
          <w:noProof/>
          <w:lang w:eastAsia="en-GB"/>
        </w:rPr>
        <w:drawing>
          <wp:inline distT="0" distB="0" distL="0" distR="0" wp14:anchorId="2478A859" wp14:editId="5CD4E4F9">
            <wp:extent cx="2686050" cy="1555750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686050" cy="155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7296" w:rsidRDefault="00AE7296">
      <w:r>
        <w:rPr>
          <w:noProof/>
          <w:lang w:eastAsia="en-GB"/>
        </w:rPr>
        <w:drawing>
          <wp:inline distT="0" distB="0" distL="0" distR="0" wp14:anchorId="5E6B2B47" wp14:editId="6569F995">
            <wp:extent cx="2640965" cy="1666875"/>
            <wp:effectExtent l="0" t="0" r="698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640965" cy="1666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7296" w:rsidRDefault="00AE7296">
      <w:r>
        <w:rPr>
          <w:noProof/>
          <w:lang w:eastAsia="en-GB"/>
        </w:rPr>
        <w:drawing>
          <wp:inline distT="0" distB="0" distL="0" distR="0" wp14:anchorId="679F3101" wp14:editId="6F0F24FD">
            <wp:extent cx="2640965" cy="1691640"/>
            <wp:effectExtent l="0" t="0" r="6985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640965" cy="1691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7296" w:rsidRDefault="00AE7296">
      <w:r>
        <w:rPr>
          <w:noProof/>
          <w:lang w:eastAsia="en-GB"/>
        </w:rPr>
        <w:drawing>
          <wp:inline distT="0" distB="0" distL="0" distR="0" wp14:anchorId="2C5B3D7F" wp14:editId="1387A7B4">
            <wp:extent cx="2640965" cy="1732915"/>
            <wp:effectExtent l="0" t="0" r="6985" b="63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640965" cy="1732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7296" w:rsidRDefault="00AE7296">
      <w:r>
        <w:rPr>
          <w:noProof/>
          <w:lang w:eastAsia="en-GB"/>
        </w:rPr>
        <w:drawing>
          <wp:inline distT="0" distB="0" distL="0" distR="0" wp14:anchorId="2937B34A" wp14:editId="74134046">
            <wp:extent cx="2823845" cy="142875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826215" cy="14299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7296" w:rsidRDefault="00AE7296"/>
    <w:p w:rsidR="00AE7296" w:rsidRDefault="00AE7296">
      <w:r>
        <w:rPr>
          <w:noProof/>
          <w:lang w:eastAsia="en-GB"/>
        </w:rPr>
        <w:lastRenderedPageBreak/>
        <w:drawing>
          <wp:inline distT="0" distB="0" distL="0" distR="0" wp14:anchorId="184C5122" wp14:editId="2F017C01">
            <wp:extent cx="2616200" cy="1367155"/>
            <wp:effectExtent l="0" t="0" r="0" b="444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643967" cy="1381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7296" w:rsidRDefault="00AE7296">
      <w:r>
        <w:rPr>
          <w:noProof/>
          <w:lang w:eastAsia="en-GB"/>
        </w:rPr>
        <w:drawing>
          <wp:inline distT="0" distB="0" distL="0" distR="0" wp14:anchorId="6A128734" wp14:editId="1BD5A38C">
            <wp:extent cx="2717800" cy="1403350"/>
            <wp:effectExtent l="0" t="0" r="6350" b="635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729722" cy="14095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7296" w:rsidRDefault="00AE7296">
      <w:r>
        <w:rPr>
          <w:noProof/>
          <w:lang w:eastAsia="en-GB"/>
        </w:rPr>
        <w:drawing>
          <wp:inline distT="0" distB="0" distL="0" distR="0" wp14:anchorId="723DCDFB" wp14:editId="70963CD5">
            <wp:extent cx="2698750" cy="1169670"/>
            <wp:effectExtent l="0" t="0" r="635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698750" cy="1169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7296" w:rsidRDefault="00AE7296">
      <w:r>
        <w:rPr>
          <w:noProof/>
          <w:lang w:eastAsia="en-GB"/>
        </w:rPr>
        <w:drawing>
          <wp:inline distT="0" distB="0" distL="0" distR="0" wp14:anchorId="46BAA6D6" wp14:editId="6275C13D">
            <wp:extent cx="2711450" cy="1479550"/>
            <wp:effectExtent l="0" t="0" r="0" b="635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716623" cy="14823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7296" w:rsidRDefault="00AE7296">
      <w:r>
        <w:rPr>
          <w:noProof/>
          <w:lang w:eastAsia="en-GB"/>
        </w:rPr>
        <w:drawing>
          <wp:inline distT="0" distB="0" distL="0" distR="0" wp14:anchorId="49BEC12A" wp14:editId="653001F1">
            <wp:extent cx="2692400" cy="1428115"/>
            <wp:effectExtent l="0" t="0" r="0" b="63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704847" cy="14347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3446" w:rsidRDefault="00AE7296">
      <w:r>
        <w:rPr>
          <w:noProof/>
          <w:lang w:eastAsia="en-GB"/>
        </w:rPr>
        <w:drawing>
          <wp:inline distT="0" distB="0" distL="0" distR="0" wp14:anchorId="7BF2543E" wp14:editId="1FEA3E47">
            <wp:extent cx="2717800" cy="1409581"/>
            <wp:effectExtent l="0" t="0" r="6350" b="63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789189" cy="14466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A3446" w:rsidSect="00AE7296">
      <w:pgSz w:w="11906" w:h="16838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7296"/>
    <w:rsid w:val="000A77F2"/>
    <w:rsid w:val="000A793A"/>
    <w:rsid w:val="006A3446"/>
    <w:rsid w:val="00AE7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6115F9"/>
  <w15:chartTrackingRefBased/>
  <w15:docId w15:val="{BD596E7D-B97D-4906-AC56-F53CEB421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69BF93F9</Template>
  <TotalTime>5</TotalTime>
  <Pages>1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Wickenden</dc:creator>
  <cp:keywords/>
  <dc:description/>
  <cp:lastModifiedBy>Matthew Wickenden</cp:lastModifiedBy>
  <cp:revision>2</cp:revision>
  <dcterms:created xsi:type="dcterms:W3CDTF">2024-12-06T16:18:00Z</dcterms:created>
  <dcterms:modified xsi:type="dcterms:W3CDTF">2024-12-06T16:23:00Z</dcterms:modified>
</cp:coreProperties>
</file>