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4E5B29">
      <w:r>
        <w:rPr>
          <w:noProof/>
          <w:lang w:eastAsia="en-GB"/>
        </w:rPr>
        <w:drawing>
          <wp:inline distT="0" distB="0" distL="0" distR="0" wp14:anchorId="7D84353C" wp14:editId="686334C4">
            <wp:extent cx="5314950" cy="1274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8439" cy="128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B29" w:rsidRDefault="004E5B29">
      <w:r>
        <w:rPr>
          <w:noProof/>
          <w:lang w:eastAsia="en-GB"/>
        </w:rPr>
        <w:drawing>
          <wp:inline distT="0" distB="0" distL="0" distR="0" wp14:anchorId="728ED421" wp14:editId="65275830">
            <wp:extent cx="5200650" cy="21259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9648" cy="213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B29" w:rsidRDefault="004E5B29">
      <w:r>
        <w:rPr>
          <w:noProof/>
          <w:lang w:eastAsia="en-GB"/>
        </w:rPr>
        <w:drawing>
          <wp:inline distT="0" distB="0" distL="0" distR="0" wp14:anchorId="0F418B54" wp14:editId="4CE062BF">
            <wp:extent cx="5143500" cy="22904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6195" cy="229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B29" w:rsidRDefault="004E5B29">
      <w:r>
        <w:rPr>
          <w:noProof/>
          <w:lang w:eastAsia="en-GB"/>
        </w:rPr>
        <w:drawing>
          <wp:inline distT="0" distB="0" distL="0" distR="0" wp14:anchorId="7CB8B094" wp14:editId="652F8064">
            <wp:extent cx="4953000" cy="1714488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7276" cy="172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B29" w:rsidRDefault="004E5B29">
      <w:r>
        <w:rPr>
          <w:noProof/>
          <w:lang w:eastAsia="en-GB"/>
        </w:rPr>
        <w:drawing>
          <wp:inline distT="0" distB="0" distL="0" distR="0" wp14:anchorId="4CAE1049" wp14:editId="475C897B">
            <wp:extent cx="4775200" cy="971424"/>
            <wp:effectExtent l="0" t="0" r="635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62720" cy="98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5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29"/>
    <w:rsid w:val="000A77F2"/>
    <w:rsid w:val="000A793A"/>
    <w:rsid w:val="004E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C2ECD"/>
  <w15:chartTrackingRefBased/>
  <w15:docId w15:val="{A177151E-13A5-4797-B05D-AE80D93D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34A7EEA1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2024-12-06T16:23:00Z</dcterms:created>
  <dcterms:modified xsi:type="dcterms:W3CDTF">2024-12-06T16:25:00Z</dcterms:modified>
</cp:coreProperties>
</file>