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7917BC4E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EF2BB9">
        <w:rPr>
          <w:rFonts w:ascii="Comic Sans MS" w:eastAsia="Times New Roman" w:hAnsi="Comic Sans MS" w:cs="Segoe UI"/>
          <w:sz w:val="24"/>
          <w:szCs w:val="24"/>
          <w:lang w:eastAsia="en-GB"/>
        </w:rPr>
        <w:t>Spring 1 week 1</w:t>
      </w:r>
    </w:p>
    <w:p w14:paraId="258D1798" w14:textId="6C7BADCB" w:rsidR="00E21F3A" w:rsidRPr="00275353" w:rsidRDefault="6A6606CA" w:rsidP="185F5245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="00BF1E11" w:rsidRPr="00BF1E11">
        <w:rPr>
          <w:sz w:val="28"/>
        </w:rPr>
        <w:t>Adding –</w:t>
      </w:r>
      <w:proofErr w:type="spellStart"/>
      <w:r w:rsidR="00BF1E11" w:rsidRPr="00BF1E11">
        <w:rPr>
          <w:sz w:val="28"/>
        </w:rPr>
        <w:t>es</w:t>
      </w:r>
      <w:proofErr w:type="spellEnd"/>
      <w:r w:rsidR="00BF1E11" w:rsidRPr="00BF1E11">
        <w:rPr>
          <w:sz w:val="28"/>
        </w:rPr>
        <w:t xml:space="preserve"> to nouns and verbs ending in –y</w:t>
      </w:r>
    </w:p>
    <w:p w14:paraId="31E97566" w14:textId="19246D98" w:rsidR="00702AEC" w:rsidRPr="00702AEC" w:rsidRDefault="6A6606CA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666F90CB" w:rsidR="00702AEC" w:rsidRPr="00702AEC" w:rsidRDefault="00BF1E1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flies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4AECE2C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71A1459C" w:rsidR="00702AEC" w:rsidRPr="00702AEC" w:rsidRDefault="00BF1E11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tries</w:t>
            </w:r>
            <w:bookmarkStart w:id="0" w:name="_GoBack"/>
            <w:bookmarkEnd w:id="0"/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76437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306C395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1494EAC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4C34CF1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04868AC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5999DD1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0B39FF"/>
    <w:rsid w:val="002040DC"/>
    <w:rsid w:val="00275353"/>
    <w:rsid w:val="00406946"/>
    <w:rsid w:val="0050419E"/>
    <w:rsid w:val="00702AEC"/>
    <w:rsid w:val="008909B7"/>
    <w:rsid w:val="009B40F4"/>
    <w:rsid w:val="00BF1E11"/>
    <w:rsid w:val="00DE5CD2"/>
    <w:rsid w:val="00DF2141"/>
    <w:rsid w:val="00E21F3A"/>
    <w:rsid w:val="00EF2BB9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0FADA4-6CAA-4338-B3D0-EEE35BDB42B9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F3A2AE0C</Template>
  <TotalTime>2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3</cp:revision>
  <dcterms:created xsi:type="dcterms:W3CDTF">2025-01-10T16:05:00Z</dcterms:created>
  <dcterms:modified xsi:type="dcterms:W3CDTF">2025-01-10T16:07:00Z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