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8CDD11" w14:textId="79CFA913" w:rsidR="00B056A5" w:rsidRDefault="00B056A5" w:rsidP="00B056A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 w:rsidR="00657D34">
        <w:rPr>
          <w:rFonts w:ascii="Comic Sans MS" w:eastAsia="Times New Roman" w:hAnsi="Comic Sans MS" w:cs="Segoe UI"/>
          <w:sz w:val="24"/>
          <w:szCs w:val="24"/>
          <w:lang w:eastAsia="en-GB"/>
        </w:rPr>
        <w:t>Spring 1 week 1</w:t>
      </w:r>
    </w:p>
    <w:p w14:paraId="3209B5AF" w14:textId="4EFAF5F4" w:rsidR="00B056A5" w:rsidRDefault="00B056A5" w:rsidP="00B056A5">
      <w:pPr>
        <w:spacing w:after="0" w:line="240" w:lineRule="auto"/>
        <w:textAlignment w:val="baseline"/>
        <w:rPr>
          <w:sz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Research spellings using the following spelling rul</w:t>
      </w:r>
      <w:bookmarkStart w:id="0" w:name="_GoBack"/>
      <w:bookmarkEnd w:id="0"/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e: </w:t>
      </w:r>
      <w:r w:rsidR="00657D34" w:rsidRPr="00BF1E11">
        <w:rPr>
          <w:sz w:val="28"/>
        </w:rPr>
        <w:t>Adding –</w:t>
      </w:r>
      <w:proofErr w:type="spellStart"/>
      <w:r w:rsidR="00657D34" w:rsidRPr="00BF1E11">
        <w:rPr>
          <w:sz w:val="28"/>
        </w:rPr>
        <w:t>es</w:t>
      </w:r>
      <w:proofErr w:type="spellEnd"/>
      <w:r w:rsidR="00657D34" w:rsidRPr="00BF1E11">
        <w:rPr>
          <w:sz w:val="28"/>
        </w:rPr>
        <w:t xml:space="preserve"> to nouns and verbs ending in –y</w:t>
      </w:r>
    </w:p>
    <w:p w14:paraId="4BC21349" w14:textId="77777777" w:rsidR="00D86FCF" w:rsidRDefault="00D86FCF" w:rsidP="00D86FCF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F6AA897" w14:textId="77777777" w:rsidR="00D86FCF" w:rsidRDefault="00D86FCF" w:rsidP="00D86FC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147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1935"/>
        <w:gridCol w:w="1934"/>
        <w:gridCol w:w="1934"/>
        <w:gridCol w:w="2886"/>
        <w:gridCol w:w="4110"/>
      </w:tblGrid>
      <w:tr w:rsidR="00FF07EA" w:rsidRPr="00702AEC" w14:paraId="5258F79D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</w:t>
            </w:r>
            <w:r w:rsidRPr="00702AE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CAC7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657D34" w:rsidRPr="00702AEC" w14:paraId="6F5BFF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77777777" w:rsidR="00657D34" w:rsidRPr="00702AEC" w:rsidRDefault="00657D34" w:rsidP="00657D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77777777" w:rsidR="00657D34" w:rsidRPr="00702AEC" w:rsidRDefault="00657D34" w:rsidP="00657D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7777777" w:rsidR="00657D34" w:rsidRPr="00702AEC" w:rsidRDefault="00657D34" w:rsidP="00657D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77777777" w:rsidR="00657D34" w:rsidRPr="00702AEC" w:rsidRDefault="00657D34" w:rsidP="00657D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77777777" w:rsidR="00657D34" w:rsidRPr="00702AEC" w:rsidRDefault="00657D34" w:rsidP="00657D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119E8" w14:textId="4DCA8CDA" w:rsidR="00657D34" w:rsidRDefault="00657D34" w:rsidP="00657D34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flies</w:t>
            </w:r>
          </w:p>
        </w:tc>
      </w:tr>
      <w:tr w:rsidR="00657D34" w:rsidRPr="00702AEC" w14:paraId="4838A2BE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77777777" w:rsidR="00657D34" w:rsidRPr="00702AEC" w:rsidRDefault="00657D34" w:rsidP="00657D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77777777" w:rsidR="00657D34" w:rsidRPr="00702AEC" w:rsidRDefault="00657D34" w:rsidP="00657D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77777777" w:rsidR="00657D34" w:rsidRPr="00702AEC" w:rsidRDefault="00657D34" w:rsidP="00657D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7777777" w:rsidR="00657D34" w:rsidRPr="00702AEC" w:rsidRDefault="00657D34" w:rsidP="00657D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77777777" w:rsidR="00657D34" w:rsidRPr="00702AEC" w:rsidRDefault="00657D34" w:rsidP="00657D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60063" w14:textId="4FEFAE77" w:rsidR="00657D34" w:rsidRDefault="00657D34" w:rsidP="00657D34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tries</w:t>
            </w:r>
          </w:p>
        </w:tc>
      </w:tr>
      <w:tr w:rsidR="009A45A4" w:rsidRPr="00702AEC" w14:paraId="31B09AB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A609D" w14:textId="15887534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753D94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58F64" w14:textId="009F9F83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BB9B441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D1E92" w14:textId="1E18176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56CA719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1EA49" w14:textId="222F471D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92D16D4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02C28" w14:textId="4230F80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A73FE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3D28C" w14:textId="7F07E559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C4D328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F5CA15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lastRenderedPageBreak/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9C62F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8DDE5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9F3B3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C7ED1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6AB82" w14:textId="30CA3A10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</w:tbl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123DF2"/>
    <w:rsid w:val="001516FB"/>
    <w:rsid w:val="00222115"/>
    <w:rsid w:val="004F47A2"/>
    <w:rsid w:val="00657D34"/>
    <w:rsid w:val="00702AEC"/>
    <w:rsid w:val="0077291A"/>
    <w:rsid w:val="008064C3"/>
    <w:rsid w:val="009A45A4"/>
    <w:rsid w:val="00B056A5"/>
    <w:rsid w:val="00D86FCF"/>
    <w:rsid w:val="00DE5CD2"/>
    <w:rsid w:val="00FF07EA"/>
    <w:rsid w:val="01333888"/>
    <w:rsid w:val="0734280B"/>
    <w:rsid w:val="0A329030"/>
    <w:rsid w:val="0E9EE3B3"/>
    <w:rsid w:val="275C856E"/>
    <w:rsid w:val="30B5A928"/>
    <w:rsid w:val="325D8CF6"/>
    <w:rsid w:val="45D67FFC"/>
    <w:rsid w:val="5BA4F36B"/>
    <w:rsid w:val="76F0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6FC85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  <w:style w:type="paragraph" w:styleId="BalloonText">
    <w:name w:val="Balloon Text"/>
    <w:basedOn w:val="Normal"/>
    <w:link w:val="BalloonTextChar"/>
    <w:uiPriority w:val="99"/>
    <w:semiHidden/>
    <w:unhideWhenUsed/>
    <w:rsid w:val="009A4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4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7AF3D4-E5BA-4CEC-8D36-8B573E1D7CC2}">
  <ds:schemaRefs>
    <ds:schemaRef ds:uri="http://purl.org/dc/terms/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7fa35bd1-63db-4a7c-91f2-1c0edbf99ccb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F4B8598-6D6D-4AE0-94D4-B46E60A4B1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70FA17-6204-4C65-890B-A4D3307FF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F3A2AE0C</Template>
  <TotalTime>0</TotalTime>
  <Pages>2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cp:lastPrinted>2024-09-23T06:55:00Z</cp:lastPrinted>
  <dcterms:created xsi:type="dcterms:W3CDTF">2025-01-10T16:07:00Z</dcterms:created>
  <dcterms:modified xsi:type="dcterms:W3CDTF">2025-01-10T16:07:00Z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