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3F9F30A5" w:rsidR="00702AEC" w:rsidRPr="002040DC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2040DC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 w:rsidR="006A0118">
        <w:rPr>
          <w:rFonts w:ascii="Comic Sans MS" w:eastAsia="Times New Roman" w:hAnsi="Comic Sans MS" w:cs="Segoe UI"/>
          <w:sz w:val="24"/>
          <w:szCs w:val="24"/>
          <w:lang w:eastAsia="en-GB"/>
        </w:rPr>
        <w:t>Spring 1 week 1</w:t>
      </w:r>
    </w:p>
    <w:p w14:paraId="31E97566" w14:textId="23353438" w:rsidR="00702AEC" w:rsidRPr="00702AEC" w:rsidRDefault="009A502D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Learn</w:t>
      </w:r>
      <w:r w:rsidR="6A6606CA"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8 words to practise and write them in the grid below. I have included two for you.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0EEC9CAA" w:rsidR="00702AEC" w:rsidRPr="00702AEC" w:rsidRDefault="006A0118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pass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3EB140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6EE666BD" w:rsidR="00702AEC" w:rsidRPr="00702AEC" w:rsidRDefault="006A0118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grass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6F89CEEF" w:rsidR="00702AEC" w:rsidRPr="00702AEC" w:rsidRDefault="006A0118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class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0947565B" w:rsidR="00702AEC" w:rsidRPr="00702AEC" w:rsidRDefault="006A0118" w:rsidP="007A0CFE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father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05E740A7" w:rsidR="00702AEC" w:rsidRPr="00702AEC" w:rsidRDefault="006A0118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past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2ADE3094" w:rsidR="00702AEC" w:rsidRPr="00702AEC" w:rsidRDefault="006A0118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last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548F9678" w:rsidR="00702AEC" w:rsidRPr="00702AEC" w:rsidRDefault="006A0118" w:rsidP="009A502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father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0FFF7CA4" w:rsidR="00702AEC" w:rsidRPr="00702AEC" w:rsidRDefault="006A0118" w:rsidP="008D5F1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after</w:t>
            </w:r>
            <w:bookmarkStart w:id="0" w:name="_GoBack"/>
            <w:bookmarkEnd w:id="0"/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2040DC"/>
    <w:rsid w:val="00275353"/>
    <w:rsid w:val="00592674"/>
    <w:rsid w:val="006A0118"/>
    <w:rsid w:val="00702AEC"/>
    <w:rsid w:val="007A0CFE"/>
    <w:rsid w:val="008D5F1D"/>
    <w:rsid w:val="009A502D"/>
    <w:rsid w:val="00DE5CD2"/>
    <w:rsid w:val="00DF2141"/>
    <w:rsid w:val="00E21F3A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0FADA4-6CAA-4338-B3D0-EEE35BDB42B9}">
  <ds:schemaRefs>
    <ds:schemaRef ds:uri="http://schemas.microsoft.com/office/2006/documentManagement/types"/>
    <ds:schemaRef ds:uri="http://schemas.openxmlformats.org/package/2006/metadata/core-properties"/>
    <ds:schemaRef ds:uri="2a5f1dcc-0833-4cfd-bcad-ab37e0f36cdd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7fa35bd1-63db-4a7c-91f2-1c0edbf99cc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F3A2AE0C</Template>
  <TotalTime>1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2025-01-10T16:04:00Z</dcterms:created>
  <dcterms:modified xsi:type="dcterms:W3CDTF">2025-01-10T16:04:00Z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