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3F9F30A5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6A0118">
        <w:rPr>
          <w:rFonts w:ascii="Comic Sans MS" w:eastAsia="Times New Roman" w:hAnsi="Comic Sans MS" w:cs="Segoe UI"/>
          <w:sz w:val="24"/>
          <w:szCs w:val="24"/>
          <w:lang w:eastAsia="en-GB"/>
        </w:rPr>
        <w:t>Spring 1 week 1</w:t>
      </w:r>
    </w:p>
    <w:p w14:paraId="31E97566" w14:textId="23353438" w:rsidR="00702AEC" w:rsidRPr="00702AEC" w:rsidRDefault="009A502D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Learn</w:t>
      </w:r>
      <w:r w:rsidR="6A6606CA"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1A49D309" w:rsidR="00702AEC" w:rsidRPr="00702AEC" w:rsidRDefault="00943DA5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beautiful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3EB140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21634A0F" w:rsidR="00702AEC" w:rsidRPr="00702AEC" w:rsidRDefault="00943DA5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pretty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1CFA5446" w:rsidR="00702AEC" w:rsidRPr="00702AEC" w:rsidRDefault="00943DA5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steak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4496C8F6" w:rsidR="00702AEC" w:rsidRPr="00702AEC" w:rsidRDefault="00943DA5" w:rsidP="007A0CFE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break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0780281D" w:rsidR="00702AEC" w:rsidRPr="00702AEC" w:rsidRDefault="00943DA5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great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63613ECF" w:rsidR="00702AEC" w:rsidRPr="00702AEC" w:rsidRDefault="00943DA5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every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42405025" w:rsidR="00702AEC" w:rsidRPr="00702AEC" w:rsidRDefault="00943DA5" w:rsidP="009A502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told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26C470C5" w:rsidR="00702AEC" w:rsidRPr="00702AEC" w:rsidRDefault="00943DA5" w:rsidP="008D5F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ho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040DC"/>
    <w:rsid w:val="00275353"/>
    <w:rsid w:val="00592674"/>
    <w:rsid w:val="006A0118"/>
    <w:rsid w:val="00702AEC"/>
    <w:rsid w:val="007A0CFE"/>
    <w:rsid w:val="008D5F1D"/>
    <w:rsid w:val="00943DA5"/>
    <w:rsid w:val="009A502D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0FADA4-6CAA-4338-B3D0-EEE35BDB42B9}">
  <ds:schemaRefs>
    <ds:schemaRef ds:uri="2a5f1dcc-0833-4cfd-bcad-ab37e0f36cdd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7fa35bd1-63db-4a7c-91f2-1c0edbf99cc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1E1887A6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2025-01-17T16:45:00Z</dcterms:created>
  <dcterms:modified xsi:type="dcterms:W3CDTF">2025-01-17T16:45:00Z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