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DA9AE05" w14:textId="339CE2B2" w:rsidR="00702AEC" w:rsidRPr="002040DC" w:rsidRDefault="00702AEC" w:rsidP="185F5245">
      <w:pPr>
        <w:spacing w:after="0" w:line="240" w:lineRule="auto"/>
        <w:textAlignment w:val="baseline"/>
        <w:rPr>
          <w:rFonts w:ascii="Comic Sans MS" w:eastAsia="Times New Roman" w:hAnsi="Comic Sans MS" w:cs="Segoe UI"/>
          <w:sz w:val="24"/>
          <w:szCs w:val="24"/>
          <w:lang w:eastAsia="en-GB"/>
        </w:rPr>
      </w:pPr>
      <w:r w:rsidRPr="002040DC">
        <w:rPr>
          <w:rFonts w:ascii="Comic Sans MS" w:eastAsia="Times New Roman" w:hAnsi="Comic Sans MS" w:cs="Segoe UI"/>
          <w:sz w:val="24"/>
          <w:szCs w:val="24"/>
          <w:lang w:eastAsia="en-GB"/>
        </w:rPr>
        <w:t xml:space="preserve">MW Spellings for </w:t>
      </w:r>
      <w:r w:rsidR="00A63C11">
        <w:rPr>
          <w:rFonts w:ascii="Comic Sans MS" w:eastAsia="Times New Roman" w:hAnsi="Comic Sans MS" w:cs="Segoe UI"/>
          <w:sz w:val="24"/>
          <w:szCs w:val="24"/>
          <w:lang w:eastAsia="en-GB"/>
        </w:rPr>
        <w:t>Spring 1 week 2</w:t>
      </w:r>
    </w:p>
    <w:p w14:paraId="258D1798" w14:textId="1498A5F8" w:rsidR="00E21F3A" w:rsidRPr="00275353" w:rsidRDefault="6A6606CA" w:rsidP="185F5245">
      <w:pPr>
        <w:spacing w:after="0" w:line="240" w:lineRule="auto"/>
        <w:textAlignment w:val="baseline"/>
        <w:rPr>
          <w:sz w:val="24"/>
        </w:rPr>
      </w:pPr>
      <w:r w:rsidRPr="002040DC">
        <w:rPr>
          <w:rFonts w:ascii="Comic Sans MS" w:eastAsia="Comic Sans MS" w:hAnsi="Comic Sans MS" w:cs="Comic Sans MS"/>
          <w:color w:val="000000" w:themeColor="text1"/>
          <w:sz w:val="24"/>
          <w:szCs w:val="24"/>
        </w:rPr>
        <w:t xml:space="preserve">Research spellings using the following spelling rule: </w:t>
      </w:r>
      <w:r w:rsidR="00A63C11" w:rsidRPr="00A63C11">
        <w:rPr>
          <w:sz w:val="28"/>
        </w:rPr>
        <w:t>Homophones and near-homophones</w:t>
      </w:r>
    </w:p>
    <w:p w14:paraId="31E97566" w14:textId="19246D98" w:rsidR="00702AEC" w:rsidRPr="00702AEC" w:rsidRDefault="6A6606CA" w:rsidP="185F5245">
      <w:pPr>
        <w:spacing w:after="0" w:line="240" w:lineRule="auto"/>
        <w:textAlignment w:val="baseline"/>
        <w:rPr>
          <w:rFonts w:ascii="Comic Sans MS" w:eastAsia="Comic Sans MS" w:hAnsi="Comic Sans MS" w:cs="Comic Sans MS"/>
          <w:color w:val="000000" w:themeColor="text1"/>
          <w:sz w:val="24"/>
          <w:szCs w:val="24"/>
        </w:rPr>
      </w:pPr>
      <w:r w:rsidRPr="002040DC">
        <w:rPr>
          <w:rFonts w:ascii="Comic Sans MS" w:eastAsia="Comic Sans MS" w:hAnsi="Comic Sans MS" w:cs="Comic Sans MS"/>
          <w:color w:val="000000" w:themeColor="text1"/>
          <w:sz w:val="24"/>
          <w:szCs w:val="24"/>
        </w:rPr>
        <w:t xml:space="preserve">Research 8 words to practise and write them in the grid below. I have included two for you. </w:t>
      </w:r>
    </w:p>
    <w:p w14:paraId="61CD5E1A" w14:textId="6A717ABC" w:rsidR="00702AEC" w:rsidRPr="00702AEC" w:rsidRDefault="6A6606CA" w:rsidP="185F5245">
      <w:pPr>
        <w:spacing w:after="0" w:line="240" w:lineRule="auto"/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  <w:r w:rsidRPr="185F5245">
        <w:rPr>
          <w:rFonts w:ascii="Comic Sans MS" w:eastAsia="Comic Sans MS" w:hAnsi="Comic Sans MS" w:cs="Comic Sans MS"/>
          <w:b/>
          <w:bCs/>
          <w:color w:val="000000" w:themeColor="text1"/>
          <w:sz w:val="24"/>
          <w:szCs w:val="24"/>
        </w:rPr>
        <w:t>Look, cover, write, check</w:t>
      </w:r>
      <w:r w:rsidRPr="185F5245">
        <w:rPr>
          <w:rFonts w:ascii="Comic Sans MS" w:eastAsia="Comic Sans MS" w:hAnsi="Comic Sans MS" w:cs="Comic Sans MS"/>
          <w:color w:val="000000" w:themeColor="text1"/>
          <w:sz w:val="24"/>
          <w:szCs w:val="24"/>
        </w:rPr>
        <w:t>:</w:t>
      </w:r>
      <w:r w:rsidRPr="185F5245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 </w:t>
      </w:r>
      <w:r w:rsidRPr="185F5245">
        <w:rPr>
          <w:rFonts w:ascii="Comic Sans MS" w:eastAsia="Comic Sans MS" w:hAnsi="Comic Sans MS" w:cs="Comic Sans MS"/>
          <w:color w:val="000000" w:themeColor="text1"/>
          <w:sz w:val="24"/>
          <w:szCs w:val="24"/>
        </w:rPr>
        <w:t xml:space="preserve"> Look at each word, cover it and see if you can copy it out correctly.</w:t>
      </w:r>
      <w:r w:rsidRPr="185F5245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 </w:t>
      </w:r>
      <w:r w:rsidRPr="185F5245">
        <w:rPr>
          <w:rFonts w:ascii="Comic Sans MS" w:eastAsia="Comic Sans MS" w:hAnsi="Comic Sans MS" w:cs="Comic Sans MS"/>
          <w:color w:val="000000" w:themeColor="text1"/>
          <w:sz w:val="24"/>
          <w:szCs w:val="24"/>
        </w:rPr>
        <w:t xml:space="preserve"> Try not to complete this sheet all in one go, do a column a day so that you build up a memory of the spellings over the week.</w:t>
      </w:r>
      <w:r w:rsidRPr="185F5245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  </w:t>
      </w:r>
      <w:r w:rsidRPr="185F5245">
        <w:rPr>
          <w:rFonts w:ascii="Comic Sans MS" w:eastAsia="Comic Sans MS" w:hAnsi="Comic Sans MS" w:cs="Comic Sans MS"/>
          <w:color w:val="000000" w:themeColor="text1"/>
          <w:sz w:val="24"/>
          <w:szCs w:val="24"/>
        </w:rPr>
        <w:t>Also, write out each spelling in a sentence please.</w:t>
      </w:r>
      <w:r w:rsidRPr="185F5245">
        <w:rPr>
          <w:rFonts w:ascii="Comic Sans MS" w:eastAsia="Times New Roman" w:hAnsi="Comic Sans MS" w:cs="Segoe UI"/>
          <w:sz w:val="28"/>
          <w:szCs w:val="28"/>
          <w:lang w:eastAsia="en-GB"/>
        </w:rPr>
        <w:t xml:space="preserve"> </w:t>
      </w:r>
      <w:r w:rsidR="00702AEC" w:rsidRPr="185F5245">
        <w:rPr>
          <w:rFonts w:ascii="Comic Sans MS" w:eastAsia="Times New Roman" w:hAnsi="Comic Sans MS" w:cs="Segoe UI"/>
          <w:sz w:val="28"/>
          <w:szCs w:val="28"/>
          <w:lang w:eastAsia="en-GB"/>
        </w:rPr>
        <w:t> </w:t>
      </w:r>
    </w:p>
    <w:p w14:paraId="6E7BEAA2" w14:textId="77777777" w:rsidR="00702AEC" w:rsidRPr="00702AEC" w:rsidRDefault="00702AEC" w:rsidP="00702AEC">
      <w:pPr>
        <w:spacing w:after="0" w:line="240" w:lineRule="auto"/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  <w:r w:rsidRPr="00702AEC">
        <w:rPr>
          <w:rFonts w:ascii="Segoe UI" w:eastAsia="Times New Roman" w:hAnsi="Segoe UI" w:cs="Segoe UI"/>
          <w:sz w:val="18"/>
          <w:szCs w:val="18"/>
          <w:lang w:eastAsia="en-GB"/>
        </w:rPr>
        <w:t> </w:t>
      </w:r>
    </w:p>
    <w:tbl>
      <w:tblPr>
        <w:tblW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765"/>
        <w:gridCol w:w="2025"/>
        <w:gridCol w:w="2025"/>
        <w:gridCol w:w="2025"/>
        <w:gridCol w:w="2025"/>
        <w:gridCol w:w="2025"/>
      </w:tblGrid>
      <w:tr w:rsidR="00702AEC" w:rsidRPr="00702AEC" w14:paraId="79F8D91C" w14:textId="77777777" w:rsidTr="572B86A0">
        <w:trPr>
          <w:trHeight w:val="300"/>
        </w:trPr>
        <w:tc>
          <w:tcPr>
            <w:tcW w:w="3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4C4CAC75" w14:textId="080241C3" w:rsidR="00702AEC" w:rsidRPr="00702AEC" w:rsidRDefault="00702AEC" w:rsidP="75DEFD0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</w:pPr>
            <w:r w:rsidRPr="75DEFD0D">
              <w:rPr>
                <w:rFonts w:ascii="Comic Sans MS" w:eastAsia="Times New Roman" w:hAnsi="Comic Sans MS" w:cs="Times New Roman"/>
                <w:b/>
                <w:bCs/>
                <w:sz w:val="40"/>
                <w:szCs w:val="40"/>
                <w:lang w:eastAsia="en-GB"/>
              </w:rPr>
              <w:t>Word</w:t>
            </w:r>
            <w:r w:rsidRPr="75DEFD0D"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  <w:t>  </w:t>
            </w:r>
            <w:r w:rsidRPr="75DEFD0D">
              <w:rPr>
                <w:rFonts w:ascii="Comic Sans MS" w:eastAsia="Times New Roman" w:hAnsi="Comic Sans MS" w:cs="Times New Roman"/>
                <w:sz w:val="40"/>
                <w:szCs w:val="40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4CF37E93" w14:textId="54AA3EBB" w:rsidR="00702AEC" w:rsidRPr="00702AEC" w:rsidRDefault="00702AEC" w:rsidP="75DEFD0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</w:pPr>
            <w:r w:rsidRPr="75DEFD0D">
              <w:rPr>
                <w:rFonts w:ascii="Comic Sans MS" w:eastAsia="Times New Roman" w:hAnsi="Comic Sans MS" w:cs="Times New Roman"/>
                <w:b/>
                <w:bCs/>
                <w:sz w:val="40"/>
                <w:szCs w:val="40"/>
                <w:lang w:eastAsia="en-GB"/>
              </w:rPr>
              <w:t>Day 1</w:t>
            </w:r>
            <w:r w:rsidRPr="75DEFD0D"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  <w:t>  </w:t>
            </w:r>
            <w:r w:rsidRPr="75DEFD0D">
              <w:rPr>
                <w:rFonts w:ascii="Comic Sans MS" w:eastAsia="Times New Roman" w:hAnsi="Comic Sans MS" w:cs="Times New Roman"/>
                <w:sz w:val="40"/>
                <w:szCs w:val="40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2570C705" w14:textId="5F1B8E79" w:rsidR="00702AEC" w:rsidRPr="00702AEC" w:rsidRDefault="00702AEC" w:rsidP="75DEFD0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</w:pPr>
            <w:r w:rsidRPr="75DEFD0D">
              <w:rPr>
                <w:rFonts w:ascii="Comic Sans MS" w:eastAsia="Times New Roman" w:hAnsi="Comic Sans MS" w:cs="Times New Roman"/>
                <w:b/>
                <w:bCs/>
                <w:sz w:val="40"/>
                <w:szCs w:val="40"/>
                <w:lang w:eastAsia="en-GB"/>
              </w:rPr>
              <w:t>Day 2</w:t>
            </w:r>
            <w:r w:rsidRPr="75DEFD0D"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  <w:t>  </w:t>
            </w:r>
            <w:r w:rsidRPr="75DEFD0D">
              <w:rPr>
                <w:rFonts w:ascii="Comic Sans MS" w:eastAsia="Times New Roman" w:hAnsi="Comic Sans MS" w:cs="Times New Roman"/>
                <w:sz w:val="40"/>
                <w:szCs w:val="40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1C7720BD" w14:textId="3B09C1DF" w:rsidR="00702AEC" w:rsidRPr="00702AEC" w:rsidRDefault="00702AEC" w:rsidP="75DEFD0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</w:pPr>
            <w:r w:rsidRPr="75DEFD0D">
              <w:rPr>
                <w:rFonts w:ascii="Comic Sans MS" w:eastAsia="Times New Roman" w:hAnsi="Comic Sans MS" w:cs="Times New Roman"/>
                <w:b/>
                <w:bCs/>
                <w:sz w:val="40"/>
                <w:szCs w:val="40"/>
                <w:lang w:eastAsia="en-GB"/>
              </w:rPr>
              <w:t>Day 3</w:t>
            </w:r>
            <w:r w:rsidRPr="75DEFD0D">
              <w:rPr>
                <w:rFonts w:ascii="Times New Roman" w:eastAsia="Times New Roman" w:hAnsi="Times New Roman" w:cs="Times New Roman"/>
                <w:b/>
                <w:bCs/>
                <w:sz w:val="40"/>
                <w:szCs w:val="40"/>
                <w:lang w:eastAsia="en-GB"/>
              </w:rPr>
              <w:t> </w:t>
            </w:r>
            <w:r w:rsidRPr="75DEFD0D"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  <w:t>  </w:t>
            </w:r>
            <w:r w:rsidRPr="75DEFD0D">
              <w:rPr>
                <w:rFonts w:ascii="Comic Sans MS" w:eastAsia="Times New Roman" w:hAnsi="Comic Sans MS" w:cs="Times New Roman"/>
                <w:sz w:val="40"/>
                <w:szCs w:val="40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17DF443A" w14:textId="0BBD35E2" w:rsidR="00702AEC" w:rsidRPr="00702AEC" w:rsidRDefault="00702AEC" w:rsidP="75DEFD0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</w:pPr>
            <w:r w:rsidRPr="75DEFD0D">
              <w:rPr>
                <w:rFonts w:ascii="Comic Sans MS" w:eastAsia="Times New Roman" w:hAnsi="Comic Sans MS" w:cs="Times New Roman"/>
                <w:b/>
                <w:bCs/>
                <w:sz w:val="40"/>
                <w:szCs w:val="40"/>
                <w:lang w:eastAsia="en-GB"/>
              </w:rPr>
              <w:t>Day 4</w:t>
            </w:r>
            <w:r w:rsidRPr="75DEFD0D"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  <w:t>  </w:t>
            </w:r>
            <w:r w:rsidRPr="75DEFD0D">
              <w:rPr>
                <w:rFonts w:ascii="Comic Sans MS" w:eastAsia="Times New Roman" w:hAnsi="Comic Sans MS" w:cs="Times New Roman"/>
                <w:sz w:val="40"/>
                <w:szCs w:val="40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7C9430C3" w14:textId="222FAD29" w:rsidR="00702AEC" w:rsidRPr="00702AEC" w:rsidRDefault="00702AEC" w:rsidP="75DEFD0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</w:pPr>
            <w:r w:rsidRPr="75DEFD0D">
              <w:rPr>
                <w:rFonts w:ascii="Comic Sans MS" w:eastAsia="Times New Roman" w:hAnsi="Comic Sans MS" w:cs="Times New Roman"/>
                <w:b/>
                <w:bCs/>
                <w:sz w:val="40"/>
                <w:szCs w:val="40"/>
                <w:lang w:eastAsia="en-GB"/>
              </w:rPr>
              <w:t>Day 5</w:t>
            </w:r>
            <w:r w:rsidRPr="75DEFD0D"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  <w:t>  </w:t>
            </w:r>
            <w:r w:rsidRPr="75DEFD0D">
              <w:rPr>
                <w:rFonts w:ascii="Comic Sans MS" w:eastAsia="Times New Roman" w:hAnsi="Comic Sans MS" w:cs="Times New Roman"/>
                <w:sz w:val="40"/>
                <w:szCs w:val="40"/>
                <w:lang w:eastAsia="en-GB"/>
              </w:rPr>
              <w:t> </w:t>
            </w:r>
          </w:p>
        </w:tc>
      </w:tr>
      <w:tr w:rsidR="00702AEC" w:rsidRPr="00702AEC" w14:paraId="7B7B66DC" w14:textId="77777777" w:rsidTr="572B86A0">
        <w:trPr>
          <w:trHeight w:val="300"/>
        </w:trPr>
        <w:tc>
          <w:tcPr>
            <w:tcW w:w="3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5AF22D1E" w14:textId="33ABDB26" w:rsidR="00702AEC" w:rsidRPr="00702AEC" w:rsidRDefault="00A63C11" w:rsidP="572B86A0">
            <w:pPr>
              <w:spacing w:after="0" w:line="240" w:lineRule="auto"/>
            </w:pPr>
            <w:r>
              <w:rPr>
                <w:rFonts w:ascii="XCCW Joined 23a" w:eastAsia="Times New Roman" w:hAnsi="XCCW Joined 23a" w:cs="Times New Roman"/>
                <w:sz w:val="40"/>
                <w:szCs w:val="40"/>
                <w:lang w:eastAsia="en-GB"/>
              </w:rPr>
              <w:t>rain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36F635CB" w14:textId="4AECE2C8" w:rsidR="00702AEC" w:rsidRPr="00702AEC" w:rsidRDefault="00702AEC" w:rsidP="75DEFD0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</w:pPr>
            <w:r w:rsidRPr="75DEFD0D"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  <w:t>  </w:t>
            </w:r>
            <w:r w:rsidRPr="75DEFD0D">
              <w:rPr>
                <w:rFonts w:ascii="Comic Sans MS" w:eastAsia="Times New Roman" w:hAnsi="Comic Sans MS" w:cs="Times New Roman"/>
                <w:sz w:val="40"/>
                <w:szCs w:val="40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61E5395D" w14:textId="183041EA" w:rsidR="00702AEC" w:rsidRPr="00702AEC" w:rsidRDefault="00702AEC" w:rsidP="75DEFD0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</w:pPr>
            <w:r w:rsidRPr="75DEFD0D"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  <w:t>  </w:t>
            </w:r>
            <w:r w:rsidRPr="75DEFD0D">
              <w:rPr>
                <w:rFonts w:ascii="Comic Sans MS" w:eastAsia="Times New Roman" w:hAnsi="Comic Sans MS" w:cs="Times New Roman"/>
                <w:sz w:val="40"/>
                <w:szCs w:val="40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703A63FF" w14:textId="780414AE" w:rsidR="00702AEC" w:rsidRPr="00702AEC" w:rsidRDefault="00702AEC" w:rsidP="75DEFD0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</w:pPr>
            <w:r w:rsidRPr="75DEFD0D"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  <w:t>  </w:t>
            </w:r>
            <w:r w:rsidRPr="75DEFD0D">
              <w:rPr>
                <w:rFonts w:ascii="Comic Sans MS" w:eastAsia="Times New Roman" w:hAnsi="Comic Sans MS" w:cs="Times New Roman"/>
                <w:sz w:val="40"/>
                <w:szCs w:val="40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212B3A72" w14:textId="56E2F7C4" w:rsidR="00702AEC" w:rsidRPr="00702AEC" w:rsidRDefault="00702AEC" w:rsidP="75DEFD0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</w:pPr>
            <w:r w:rsidRPr="75DEFD0D"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  <w:t>  </w:t>
            </w:r>
            <w:r w:rsidRPr="75DEFD0D">
              <w:rPr>
                <w:rFonts w:ascii="Comic Sans MS" w:eastAsia="Times New Roman" w:hAnsi="Comic Sans MS" w:cs="Times New Roman"/>
                <w:sz w:val="40"/>
                <w:szCs w:val="40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149275A9" w14:textId="1922DF0F" w:rsidR="00702AEC" w:rsidRPr="00702AEC" w:rsidRDefault="00702AEC" w:rsidP="75DEFD0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</w:pPr>
            <w:r w:rsidRPr="75DEFD0D"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  <w:t>  </w:t>
            </w:r>
            <w:r w:rsidRPr="75DEFD0D">
              <w:rPr>
                <w:rFonts w:ascii="Comic Sans MS" w:eastAsia="Times New Roman" w:hAnsi="Comic Sans MS" w:cs="Times New Roman"/>
                <w:sz w:val="40"/>
                <w:szCs w:val="40"/>
                <w:lang w:eastAsia="en-GB"/>
              </w:rPr>
              <w:t> </w:t>
            </w:r>
          </w:p>
        </w:tc>
      </w:tr>
      <w:tr w:rsidR="00702AEC" w:rsidRPr="00702AEC" w14:paraId="40E823FA" w14:textId="77777777" w:rsidTr="572B86A0">
        <w:trPr>
          <w:trHeight w:val="300"/>
        </w:trPr>
        <w:tc>
          <w:tcPr>
            <w:tcW w:w="3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44BBE348" w14:textId="1A61ADE3" w:rsidR="00702AEC" w:rsidRPr="00702AEC" w:rsidRDefault="00A63C11" w:rsidP="572B86A0">
            <w:pPr>
              <w:spacing w:after="0" w:line="240" w:lineRule="auto"/>
            </w:pPr>
            <w:r>
              <w:rPr>
                <w:rFonts w:ascii="XCCW Joined 23a" w:eastAsia="Times New Roman" w:hAnsi="XCCW Joined 23a" w:cs="Times New Roman"/>
                <w:sz w:val="40"/>
                <w:szCs w:val="40"/>
                <w:lang w:eastAsia="en-GB"/>
              </w:rPr>
              <w:t>reign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1D58F174" w14:textId="0C525532" w:rsidR="00702AEC" w:rsidRPr="00702AEC" w:rsidRDefault="00702AEC" w:rsidP="75DEFD0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</w:pPr>
            <w:r w:rsidRPr="75DEFD0D"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  <w:t>  </w:t>
            </w:r>
            <w:r w:rsidRPr="75DEFD0D">
              <w:rPr>
                <w:rFonts w:ascii="Comic Sans MS" w:eastAsia="Times New Roman" w:hAnsi="Comic Sans MS" w:cs="Times New Roman"/>
                <w:sz w:val="40"/>
                <w:szCs w:val="40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78C4D673" w14:textId="3D29C961" w:rsidR="00702AEC" w:rsidRPr="00702AEC" w:rsidRDefault="00702AEC" w:rsidP="75DEFD0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</w:pPr>
            <w:r w:rsidRPr="75DEFD0D"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  <w:t>  </w:t>
            </w:r>
            <w:r w:rsidRPr="75DEFD0D">
              <w:rPr>
                <w:rFonts w:ascii="Comic Sans MS" w:eastAsia="Times New Roman" w:hAnsi="Comic Sans MS" w:cs="Times New Roman"/>
                <w:sz w:val="40"/>
                <w:szCs w:val="40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45AD0AD4" w14:textId="24AC31D1" w:rsidR="00702AEC" w:rsidRPr="00702AEC" w:rsidRDefault="00702AEC" w:rsidP="75DEFD0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</w:pPr>
            <w:r w:rsidRPr="75DEFD0D"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  <w:t>  </w:t>
            </w:r>
            <w:r w:rsidRPr="75DEFD0D">
              <w:rPr>
                <w:rFonts w:ascii="Comic Sans MS" w:eastAsia="Times New Roman" w:hAnsi="Comic Sans MS" w:cs="Times New Roman"/>
                <w:sz w:val="40"/>
                <w:szCs w:val="40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2EDCBC6F" w14:textId="7927822C" w:rsidR="00702AEC" w:rsidRPr="00702AEC" w:rsidRDefault="00702AEC" w:rsidP="75DEFD0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</w:pPr>
            <w:r w:rsidRPr="75DEFD0D"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  <w:t>  </w:t>
            </w:r>
            <w:r w:rsidRPr="75DEFD0D">
              <w:rPr>
                <w:rFonts w:ascii="Comic Sans MS" w:eastAsia="Times New Roman" w:hAnsi="Comic Sans MS" w:cs="Times New Roman"/>
                <w:sz w:val="40"/>
                <w:szCs w:val="40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6594AD8F" w14:textId="2ED5648F" w:rsidR="00702AEC" w:rsidRPr="00702AEC" w:rsidRDefault="00702AEC" w:rsidP="75DEFD0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</w:pPr>
            <w:r w:rsidRPr="75DEFD0D"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  <w:t>  </w:t>
            </w:r>
            <w:r w:rsidRPr="75DEFD0D">
              <w:rPr>
                <w:rFonts w:ascii="Comic Sans MS" w:eastAsia="Times New Roman" w:hAnsi="Comic Sans MS" w:cs="Times New Roman"/>
                <w:sz w:val="40"/>
                <w:szCs w:val="40"/>
                <w:lang w:eastAsia="en-GB"/>
              </w:rPr>
              <w:t> </w:t>
            </w:r>
          </w:p>
        </w:tc>
      </w:tr>
      <w:tr w:rsidR="00702AEC" w:rsidRPr="00702AEC" w14:paraId="7B533468" w14:textId="77777777" w:rsidTr="572B86A0">
        <w:trPr>
          <w:trHeight w:val="300"/>
        </w:trPr>
        <w:tc>
          <w:tcPr>
            <w:tcW w:w="3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71B822F4" w14:textId="57947390" w:rsidR="00702AEC" w:rsidRPr="00702AEC" w:rsidRDefault="00A63C11" w:rsidP="75DEFD0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</w:pPr>
            <w:r>
              <w:rPr>
                <w:rFonts w:ascii="XCCW Joined 23a" w:eastAsia="Times New Roman" w:hAnsi="XCCW Joined 23a" w:cs="Times New Roman"/>
                <w:sz w:val="44"/>
                <w:szCs w:val="44"/>
                <w:lang w:eastAsia="en-GB"/>
              </w:rPr>
              <w:t>rein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7CB031F2" w14:textId="4C77D487" w:rsidR="00702AEC" w:rsidRPr="00702AEC" w:rsidRDefault="00702AEC" w:rsidP="75DEFD0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</w:pPr>
            <w:r w:rsidRPr="75DEFD0D"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  <w:t>  </w:t>
            </w:r>
            <w:r w:rsidRPr="75DEFD0D">
              <w:rPr>
                <w:rFonts w:ascii="Comic Sans MS" w:eastAsia="Times New Roman" w:hAnsi="Comic Sans MS" w:cs="Times New Roman"/>
                <w:sz w:val="40"/>
                <w:szCs w:val="40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6DB2095E" w14:textId="43062335" w:rsidR="00702AEC" w:rsidRPr="00702AEC" w:rsidRDefault="00702AEC" w:rsidP="75DEFD0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</w:pPr>
            <w:r w:rsidRPr="75DEFD0D"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  <w:t>  </w:t>
            </w:r>
            <w:r w:rsidRPr="75DEFD0D">
              <w:rPr>
                <w:rFonts w:ascii="Comic Sans MS" w:eastAsia="Times New Roman" w:hAnsi="Comic Sans MS" w:cs="Times New Roman"/>
                <w:sz w:val="40"/>
                <w:szCs w:val="40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06844972" w14:textId="7835F1F7" w:rsidR="00702AEC" w:rsidRPr="00702AEC" w:rsidRDefault="00702AEC" w:rsidP="75DEFD0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</w:pPr>
            <w:r w:rsidRPr="75DEFD0D"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  <w:t>  </w:t>
            </w:r>
            <w:r w:rsidRPr="75DEFD0D">
              <w:rPr>
                <w:rFonts w:ascii="Comic Sans MS" w:eastAsia="Times New Roman" w:hAnsi="Comic Sans MS" w:cs="Times New Roman"/>
                <w:sz w:val="40"/>
                <w:szCs w:val="40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2C61C55D" w14:textId="7DAC5C3D" w:rsidR="00702AEC" w:rsidRPr="00702AEC" w:rsidRDefault="00702AEC" w:rsidP="75DEFD0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</w:pPr>
            <w:r w:rsidRPr="75DEFD0D"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  <w:t>  </w:t>
            </w:r>
            <w:r w:rsidRPr="75DEFD0D">
              <w:rPr>
                <w:rFonts w:ascii="Comic Sans MS" w:eastAsia="Times New Roman" w:hAnsi="Comic Sans MS" w:cs="Times New Roman"/>
                <w:sz w:val="40"/>
                <w:szCs w:val="40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4E2A8BB6" w14:textId="7ED99EC6" w:rsidR="00702AEC" w:rsidRPr="00702AEC" w:rsidRDefault="00702AEC" w:rsidP="75DEFD0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</w:pPr>
            <w:r w:rsidRPr="75DEFD0D"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  <w:t>  </w:t>
            </w:r>
            <w:r w:rsidRPr="75DEFD0D">
              <w:rPr>
                <w:rFonts w:ascii="Comic Sans MS" w:eastAsia="Times New Roman" w:hAnsi="Comic Sans MS" w:cs="Times New Roman"/>
                <w:sz w:val="40"/>
                <w:szCs w:val="40"/>
                <w:lang w:eastAsia="en-GB"/>
              </w:rPr>
              <w:t> </w:t>
            </w:r>
          </w:p>
        </w:tc>
      </w:tr>
      <w:tr w:rsidR="00702AEC" w:rsidRPr="00702AEC" w14:paraId="5E66A23B" w14:textId="77777777" w:rsidTr="572B86A0">
        <w:trPr>
          <w:trHeight w:val="300"/>
        </w:trPr>
        <w:tc>
          <w:tcPr>
            <w:tcW w:w="3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79D3B03E" w14:textId="4D8B8DDD" w:rsidR="00702AEC" w:rsidRPr="00702AEC" w:rsidRDefault="00A63C11" w:rsidP="75DEFD0D">
            <w:pPr>
              <w:spacing w:after="0" w:line="240" w:lineRule="auto"/>
              <w:textAlignment w:val="baseline"/>
              <w:rPr>
                <w:rFonts w:ascii="XCCW Joined 23a" w:eastAsia="Times New Roman" w:hAnsi="XCCW Joined 23a" w:cs="Times New Roman"/>
                <w:sz w:val="40"/>
                <w:szCs w:val="40"/>
                <w:lang w:eastAsia="en-GB"/>
              </w:rPr>
            </w:pPr>
            <w:r>
              <w:rPr>
                <w:rFonts w:ascii="XCCW Joined 23a" w:eastAsia="Times New Roman" w:hAnsi="XCCW Joined 23a" w:cs="Times New Roman"/>
                <w:sz w:val="40"/>
                <w:szCs w:val="40"/>
                <w:lang w:eastAsia="en-GB"/>
              </w:rPr>
              <w:t>scene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63DC1260" w14:textId="1177ED93" w:rsidR="00702AEC" w:rsidRPr="00702AEC" w:rsidRDefault="00702AEC" w:rsidP="75DEFD0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</w:pPr>
            <w:r w:rsidRPr="75DEFD0D"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  <w:t>  </w:t>
            </w:r>
            <w:r w:rsidRPr="75DEFD0D">
              <w:rPr>
                <w:rFonts w:ascii="Comic Sans MS" w:eastAsia="Times New Roman" w:hAnsi="Comic Sans MS" w:cs="Times New Roman"/>
                <w:sz w:val="40"/>
                <w:szCs w:val="40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321A624E" w14:textId="3C815D38" w:rsidR="00702AEC" w:rsidRPr="00702AEC" w:rsidRDefault="00702AEC" w:rsidP="75DEFD0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</w:pPr>
            <w:r w:rsidRPr="75DEFD0D"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  <w:t>  </w:t>
            </w:r>
            <w:r w:rsidRPr="75DEFD0D">
              <w:rPr>
                <w:rFonts w:ascii="Comic Sans MS" w:eastAsia="Times New Roman" w:hAnsi="Comic Sans MS" w:cs="Times New Roman"/>
                <w:sz w:val="40"/>
                <w:szCs w:val="40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2489D19A" w14:textId="4CF2594C" w:rsidR="00702AEC" w:rsidRPr="00702AEC" w:rsidRDefault="00702AEC" w:rsidP="75DEFD0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</w:pPr>
            <w:r w:rsidRPr="75DEFD0D"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  <w:t>  </w:t>
            </w:r>
            <w:r w:rsidRPr="75DEFD0D">
              <w:rPr>
                <w:rFonts w:ascii="Comic Sans MS" w:eastAsia="Times New Roman" w:hAnsi="Comic Sans MS" w:cs="Times New Roman"/>
                <w:sz w:val="40"/>
                <w:szCs w:val="40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3685FA2B" w14:textId="69079EC9" w:rsidR="00702AEC" w:rsidRPr="00702AEC" w:rsidRDefault="00702AEC" w:rsidP="75DEFD0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</w:pPr>
            <w:r w:rsidRPr="75DEFD0D"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  <w:t>  </w:t>
            </w:r>
            <w:r w:rsidRPr="75DEFD0D">
              <w:rPr>
                <w:rFonts w:ascii="Comic Sans MS" w:eastAsia="Times New Roman" w:hAnsi="Comic Sans MS" w:cs="Times New Roman"/>
                <w:sz w:val="40"/>
                <w:szCs w:val="40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542AD9C1" w14:textId="6C6C77CC" w:rsidR="00702AEC" w:rsidRPr="00702AEC" w:rsidRDefault="00702AEC" w:rsidP="75DEFD0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</w:pPr>
            <w:r w:rsidRPr="75DEFD0D"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  <w:t>  </w:t>
            </w:r>
            <w:r w:rsidRPr="75DEFD0D">
              <w:rPr>
                <w:rFonts w:ascii="Comic Sans MS" w:eastAsia="Times New Roman" w:hAnsi="Comic Sans MS" w:cs="Times New Roman"/>
                <w:sz w:val="40"/>
                <w:szCs w:val="40"/>
                <w:lang w:eastAsia="en-GB"/>
              </w:rPr>
              <w:t> </w:t>
            </w:r>
          </w:p>
        </w:tc>
      </w:tr>
      <w:tr w:rsidR="00702AEC" w:rsidRPr="00702AEC" w14:paraId="538BF46F" w14:textId="77777777" w:rsidTr="572B86A0">
        <w:trPr>
          <w:trHeight w:val="300"/>
        </w:trPr>
        <w:tc>
          <w:tcPr>
            <w:tcW w:w="3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42A4875E" w14:textId="191824CE" w:rsidR="00702AEC" w:rsidRPr="00702AEC" w:rsidRDefault="00A63C11" w:rsidP="75DEFD0D">
            <w:pPr>
              <w:spacing w:after="0" w:line="240" w:lineRule="auto"/>
              <w:textAlignment w:val="baseline"/>
              <w:rPr>
                <w:rFonts w:ascii="XCCW Joined 23a" w:eastAsia="Times New Roman" w:hAnsi="XCCW Joined 23a" w:cs="Times New Roman"/>
                <w:sz w:val="40"/>
                <w:szCs w:val="40"/>
                <w:lang w:eastAsia="en-GB"/>
              </w:rPr>
            </w:pPr>
            <w:r>
              <w:rPr>
                <w:rFonts w:ascii="XCCW Joined 23a" w:eastAsia="Times New Roman" w:hAnsi="XCCW Joined 23a" w:cs="Times New Roman"/>
                <w:sz w:val="40"/>
                <w:szCs w:val="40"/>
                <w:lang w:eastAsia="en-GB"/>
              </w:rPr>
              <w:t>seen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1834BCA1" w14:textId="662B8A8B" w:rsidR="00702AEC" w:rsidRPr="00702AEC" w:rsidRDefault="00702AEC" w:rsidP="75DEFD0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</w:pPr>
            <w:r w:rsidRPr="75DEFD0D"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  <w:t>  </w:t>
            </w:r>
            <w:r w:rsidRPr="75DEFD0D">
              <w:rPr>
                <w:rFonts w:ascii="Comic Sans MS" w:eastAsia="Times New Roman" w:hAnsi="Comic Sans MS" w:cs="Times New Roman"/>
                <w:sz w:val="40"/>
                <w:szCs w:val="40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2311D20A" w14:textId="1C7DDDF8" w:rsidR="00702AEC" w:rsidRPr="00702AEC" w:rsidRDefault="00702AEC" w:rsidP="75DEFD0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</w:pPr>
            <w:r w:rsidRPr="75DEFD0D"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  <w:t>  </w:t>
            </w:r>
            <w:r w:rsidRPr="75DEFD0D">
              <w:rPr>
                <w:rFonts w:ascii="Comic Sans MS" w:eastAsia="Times New Roman" w:hAnsi="Comic Sans MS" w:cs="Times New Roman"/>
                <w:sz w:val="40"/>
                <w:szCs w:val="40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5C0E41CB" w14:textId="4B7D8DE4" w:rsidR="00702AEC" w:rsidRPr="00702AEC" w:rsidRDefault="00702AEC" w:rsidP="75DEFD0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</w:pPr>
            <w:r w:rsidRPr="75DEFD0D"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  <w:t>  </w:t>
            </w:r>
            <w:r w:rsidRPr="75DEFD0D">
              <w:rPr>
                <w:rFonts w:ascii="Comic Sans MS" w:eastAsia="Times New Roman" w:hAnsi="Comic Sans MS" w:cs="Times New Roman"/>
                <w:sz w:val="40"/>
                <w:szCs w:val="40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0CA1ED02" w14:textId="38F972AD" w:rsidR="00702AEC" w:rsidRPr="00702AEC" w:rsidRDefault="00702AEC" w:rsidP="75DEFD0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</w:pPr>
            <w:r w:rsidRPr="75DEFD0D"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  <w:t>  </w:t>
            </w:r>
            <w:r w:rsidRPr="75DEFD0D">
              <w:rPr>
                <w:rFonts w:ascii="Comic Sans MS" w:eastAsia="Times New Roman" w:hAnsi="Comic Sans MS" w:cs="Times New Roman"/>
                <w:sz w:val="40"/>
                <w:szCs w:val="40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75317E62" w14:textId="160AC480" w:rsidR="00702AEC" w:rsidRPr="00702AEC" w:rsidRDefault="00702AEC" w:rsidP="75DEFD0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</w:pPr>
            <w:r w:rsidRPr="75DEFD0D"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  <w:t>  </w:t>
            </w:r>
            <w:r w:rsidRPr="75DEFD0D">
              <w:rPr>
                <w:rFonts w:ascii="Comic Sans MS" w:eastAsia="Times New Roman" w:hAnsi="Comic Sans MS" w:cs="Times New Roman"/>
                <w:sz w:val="40"/>
                <w:szCs w:val="40"/>
                <w:lang w:eastAsia="en-GB"/>
              </w:rPr>
              <w:t> </w:t>
            </w:r>
          </w:p>
        </w:tc>
      </w:tr>
      <w:tr w:rsidR="00702AEC" w:rsidRPr="00702AEC" w14:paraId="44A58077" w14:textId="77777777" w:rsidTr="572B86A0">
        <w:trPr>
          <w:trHeight w:val="300"/>
        </w:trPr>
        <w:tc>
          <w:tcPr>
            <w:tcW w:w="3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60550AC8" w14:textId="3A8AA00F" w:rsidR="00702AEC" w:rsidRPr="00702AEC" w:rsidRDefault="00A63C11" w:rsidP="75DEFD0D">
            <w:pPr>
              <w:spacing w:after="0" w:line="240" w:lineRule="auto"/>
              <w:textAlignment w:val="baseline"/>
              <w:rPr>
                <w:rFonts w:ascii="XCCW Joined 23a" w:eastAsia="Times New Roman" w:hAnsi="XCCW Joined 23a" w:cs="Times New Roman"/>
                <w:sz w:val="40"/>
                <w:szCs w:val="40"/>
                <w:lang w:eastAsia="en-GB"/>
              </w:rPr>
            </w:pPr>
            <w:r>
              <w:rPr>
                <w:rFonts w:ascii="XCCW Joined 23a" w:eastAsia="Times New Roman" w:hAnsi="XCCW Joined 23a" w:cs="Times New Roman"/>
                <w:sz w:val="40"/>
                <w:szCs w:val="40"/>
                <w:lang w:eastAsia="en-GB"/>
              </w:rPr>
              <w:t>weather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20B2E040" w14:textId="6C61A3A0" w:rsidR="00702AEC" w:rsidRPr="00702AEC" w:rsidRDefault="00702AEC" w:rsidP="75DEFD0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</w:pPr>
            <w:r w:rsidRPr="75DEFD0D"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  <w:t>  </w:t>
            </w:r>
            <w:r w:rsidRPr="75DEFD0D">
              <w:rPr>
                <w:rFonts w:ascii="Comic Sans MS" w:eastAsia="Times New Roman" w:hAnsi="Comic Sans MS" w:cs="Times New Roman"/>
                <w:sz w:val="40"/>
                <w:szCs w:val="40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58CF68D3" w14:textId="2BAC5D29" w:rsidR="00702AEC" w:rsidRPr="00702AEC" w:rsidRDefault="00702AEC" w:rsidP="75DEFD0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</w:pPr>
            <w:r w:rsidRPr="75DEFD0D"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  <w:t>  </w:t>
            </w:r>
            <w:r w:rsidRPr="75DEFD0D">
              <w:rPr>
                <w:rFonts w:ascii="Comic Sans MS" w:eastAsia="Times New Roman" w:hAnsi="Comic Sans MS" w:cs="Times New Roman"/>
                <w:sz w:val="40"/>
                <w:szCs w:val="40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270C5B67" w14:textId="0631C2BE" w:rsidR="00702AEC" w:rsidRPr="00702AEC" w:rsidRDefault="00702AEC" w:rsidP="75DEFD0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</w:pPr>
            <w:r w:rsidRPr="75DEFD0D"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  <w:t>  </w:t>
            </w:r>
            <w:r w:rsidRPr="75DEFD0D">
              <w:rPr>
                <w:rFonts w:ascii="Comic Sans MS" w:eastAsia="Times New Roman" w:hAnsi="Comic Sans MS" w:cs="Times New Roman"/>
                <w:sz w:val="40"/>
                <w:szCs w:val="40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55ED0A8A" w14:textId="52430CE7" w:rsidR="00702AEC" w:rsidRPr="00702AEC" w:rsidRDefault="00702AEC" w:rsidP="75DEFD0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</w:pPr>
            <w:r w:rsidRPr="75DEFD0D"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  <w:t>  </w:t>
            </w:r>
            <w:r w:rsidRPr="75DEFD0D">
              <w:rPr>
                <w:rFonts w:ascii="Comic Sans MS" w:eastAsia="Times New Roman" w:hAnsi="Comic Sans MS" w:cs="Times New Roman"/>
                <w:sz w:val="40"/>
                <w:szCs w:val="40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5E78E587" w14:textId="7F924EA3" w:rsidR="00702AEC" w:rsidRPr="00702AEC" w:rsidRDefault="00702AEC" w:rsidP="75DEFD0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</w:pPr>
            <w:r w:rsidRPr="75DEFD0D"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  <w:t>  </w:t>
            </w:r>
            <w:r w:rsidRPr="75DEFD0D">
              <w:rPr>
                <w:rFonts w:ascii="Comic Sans MS" w:eastAsia="Times New Roman" w:hAnsi="Comic Sans MS" w:cs="Times New Roman"/>
                <w:sz w:val="40"/>
                <w:szCs w:val="40"/>
                <w:lang w:eastAsia="en-GB"/>
              </w:rPr>
              <w:t> </w:t>
            </w:r>
          </w:p>
        </w:tc>
      </w:tr>
      <w:tr w:rsidR="00702AEC" w:rsidRPr="00702AEC" w14:paraId="29CDFF42" w14:textId="77777777" w:rsidTr="572B86A0">
        <w:trPr>
          <w:trHeight w:val="300"/>
        </w:trPr>
        <w:tc>
          <w:tcPr>
            <w:tcW w:w="3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412B2C16" w14:textId="42F35270" w:rsidR="00702AEC" w:rsidRPr="00702AEC" w:rsidRDefault="00A63C11" w:rsidP="75DEFD0D">
            <w:pPr>
              <w:spacing w:after="0" w:line="240" w:lineRule="auto"/>
              <w:textAlignment w:val="baseline"/>
              <w:rPr>
                <w:rFonts w:ascii="XCCW Joined 23a" w:eastAsia="Times New Roman" w:hAnsi="XCCW Joined 23a" w:cs="Times New Roman"/>
                <w:sz w:val="40"/>
                <w:szCs w:val="40"/>
                <w:lang w:eastAsia="en-GB"/>
              </w:rPr>
            </w:pPr>
            <w:r>
              <w:rPr>
                <w:rFonts w:ascii="XCCW Joined 23a" w:eastAsia="Times New Roman" w:hAnsi="XCCW Joined 23a" w:cs="Times New Roman"/>
                <w:sz w:val="40"/>
                <w:szCs w:val="40"/>
                <w:lang w:eastAsia="en-GB"/>
              </w:rPr>
              <w:t>whether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1801995B" w14:textId="7F6402A6" w:rsidR="00702AEC" w:rsidRPr="00702AEC" w:rsidRDefault="00702AEC" w:rsidP="75DEFD0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</w:pPr>
            <w:r w:rsidRPr="75DEFD0D"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  <w:t>  </w:t>
            </w:r>
            <w:r w:rsidRPr="75DEFD0D">
              <w:rPr>
                <w:rFonts w:ascii="Comic Sans MS" w:eastAsia="Times New Roman" w:hAnsi="Comic Sans MS" w:cs="Times New Roman"/>
                <w:sz w:val="40"/>
                <w:szCs w:val="40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660BACD1" w14:textId="3BB4D230" w:rsidR="00702AEC" w:rsidRPr="00702AEC" w:rsidRDefault="00702AEC" w:rsidP="75DEFD0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</w:pPr>
            <w:r w:rsidRPr="75DEFD0D"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  <w:t>  </w:t>
            </w:r>
            <w:r w:rsidRPr="75DEFD0D">
              <w:rPr>
                <w:rFonts w:ascii="Comic Sans MS" w:eastAsia="Times New Roman" w:hAnsi="Comic Sans MS" w:cs="Times New Roman"/>
                <w:sz w:val="40"/>
                <w:szCs w:val="40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5F02ADE6" w14:textId="174C3158" w:rsidR="00702AEC" w:rsidRPr="00702AEC" w:rsidRDefault="00702AEC" w:rsidP="75DEFD0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</w:pPr>
            <w:r w:rsidRPr="75DEFD0D"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  <w:t>  </w:t>
            </w:r>
            <w:r w:rsidRPr="75DEFD0D">
              <w:rPr>
                <w:rFonts w:ascii="Comic Sans MS" w:eastAsia="Times New Roman" w:hAnsi="Comic Sans MS" w:cs="Times New Roman"/>
                <w:sz w:val="40"/>
                <w:szCs w:val="40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5A4F407B" w14:textId="12D4E0C0" w:rsidR="00702AEC" w:rsidRPr="00702AEC" w:rsidRDefault="00702AEC" w:rsidP="75DEFD0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</w:pPr>
            <w:r w:rsidRPr="75DEFD0D"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  <w:t>  </w:t>
            </w:r>
            <w:r w:rsidRPr="75DEFD0D">
              <w:rPr>
                <w:rFonts w:ascii="Comic Sans MS" w:eastAsia="Times New Roman" w:hAnsi="Comic Sans MS" w:cs="Times New Roman"/>
                <w:sz w:val="40"/>
                <w:szCs w:val="40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44C2B932" w14:textId="6B886528" w:rsidR="00702AEC" w:rsidRPr="00702AEC" w:rsidRDefault="00702AEC" w:rsidP="75DEFD0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</w:pPr>
            <w:r w:rsidRPr="75DEFD0D"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  <w:t>  </w:t>
            </w:r>
            <w:r w:rsidRPr="75DEFD0D">
              <w:rPr>
                <w:rFonts w:ascii="Comic Sans MS" w:eastAsia="Times New Roman" w:hAnsi="Comic Sans MS" w:cs="Times New Roman"/>
                <w:sz w:val="40"/>
                <w:szCs w:val="40"/>
                <w:lang w:eastAsia="en-GB"/>
              </w:rPr>
              <w:t> </w:t>
            </w:r>
          </w:p>
        </w:tc>
      </w:tr>
      <w:tr w:rsidR="00702AEC" w:rsidRPr="00702AEC" w14:paraId="15EB9F79" w14:textId="77777777" w:rsidTr="572B86A0">
        <w:trPr>
          <w:trHeight w:val="300"/>
        </w:trPr>
        <w:tc>
          <w:tcPr>
            <w:tcW w:w="3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0C5EC42C" w14:textId="7AECF159" w:rsidR="00702AEC" w:rsidRPr="00702AEC" w:rsidRDefault="00A63C11" w:rsidP="75DEFD0D">
            <w:pPr>
              <w:spacing w:after="0" w:line="240" w:lineRule="auto"/>
              <w:textAlignment w:val="baseline"/>
              <w:rPr>
                <w:rFonts w:ascii="XCCW Joined 23a" w:eastAsia="Times New Roman" w:hAnsi="XCCW Joined 23a" w:cs="Times New Roman"/>
                <w:sz w:val="40"/>
                <w:szCs w:val="40"/>
                <w:lang w:eastAsia="en-GB"/>
              </w:rPr>
            </w:pPr>
            <w:r>
              <w:rPr>
                <w:rFonts w:ascii="XCCW Joined 23a" w:eastAsia="Times New Roman" w:hAnsi="XCCW Joined 23a" w:cs="Times New Roman"/>
                <w:sz w:val="40"/>
                <w:szCs w:val="40"/>
                <w:lang w:eastAsia="en-GB"/>
              </w:rPr>
              <w:t>w</w:t>
            </w:r>
            <w:bookmarkStart w:id="0" w:name="_GoBack"/>
            <w:bookmarkEnd w:id="0"/>
            <w:r>
              <w:rPr>
                <w:rFonts w:ascii="XCCW Joined 23a" w:eastAsia="Times New Roman" w:hAnsi="XCCW Joined 23a" w:cs="Times New Roman"/>
                <w:sz w:val="40"/>
                <w:szCs w:val="40"/>
                <w:lang w:eastAsia="en-GB"/>
              </w:rPr>
              <w:t>hose/who’s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1764F16F" w14:textId="1D220A08" w:rsidR="00702AEC" w:rsidRPr="00702AEC" w:rsidRDefault="00702AEC" w:rsidP="75DEFD0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</w:pPr>
            <w:r w:rsidRPr="75DEFD0D"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  <w:t>  </w:t>
            </w:r>
            <w:r w:rsidRPr="75DEFD0D">
              <w:rPr>
                <w:rFonts w:ascii="Comic Sans MS" w:eastAsia="Times New Roman" w:hAnsi="Comic Sans MS" w:cs="Times New Roman"/>
                <w:sz w:val="40"/>
                <w:szCs w:val="40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459BA86C" w14:textId="15270A4E" w:rsidR="00702AEC" w:rsidRPr="00702AEC" w:rsidRDefault="00702AEC" w:rsidP="75DEFD0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</w:pPr>
            <w:r w:rsidRPr="75DEFD0D"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  <w:t>  </w:t>
            </w:r>
            <w:r w:rsidRPr="75DEFD0D">
              <w:rPr>
                <w:rFonts w:ascii="Comic Sans MS" w:eastAsia="Times New Roman" w:hAnsi="Comic Sans MS" w:cs="Times New Roman"/>
                <w:sz w:val="40"/>
                <w:szCs w:val="40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4BC6EB0E" w14:textId="2DBA1D9A" w:rsidR="00702AEC" w:rsidRPr="00702AEC" w:rsidRDefault="00702AEC" w:rsidP="75DEFD0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</w:pPr>
            <w:r w:rsidRPr="75DEFD0D"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  <w:t>  </w:t>
            </w:r>
            <w:r w:rsidRPr="75DEFD0D">
              <w:rPr>
                <w:rFonts w:ascii="Comic Sans MS" w:eastAsia="Times New Roman" w:hAnsi="Comic Sans MS" w:cs="Times New Roman"/>
                <w:sz w:val="40"/>
                <w:szCs w:val="40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4078C21D" w14:textId="3E0F2287" w:rsidR="00702AEC" w:rsidRPr="00702AEC" w:rsidRDefault="00702AEC" w:rsidP="75DEFD0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</w:pPr>
            <w:r w:rsidRPr="75DEFD0D"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  <w:t>  </w:t>
            </w:r>
            <w:r w:rsidRPr="75DEFD0D">
              <w:rPr>
                <w:rFonts w:ascii="Comic Sans MS" w:eastAsia="Times New Roman" w:hAnsi="Comic Sans MS" w:cs="Times New Roman"/>
                <w:sz w:val="40"/>
                <w:szCs w:val="40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54AC9334" w14:textId="0C5A1C77" w:rsidR="00702AEC" w:rsidRPr="00702AEC" w:rsidRDefault="00702AEC" w:rsidP="75DEFD0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</w:pPr>
            <w:r w:rsidRPr="75DEFD0D"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  <w:t>  </w:t>
            </w:r>
            <w:r w:rsidRPr="75DEFD0D">
              <w:rPr>
                <w:rFonts w:ascii="Comic Sans MS" w:eastAsia="Times New Roman" w:hAnsi="Comic Sans MS" w:cs="Times New Roman"/>
                <w:sz w:val="40"/>
                <w:szCs w:val="40"/>
                <w:lang w:eastAsia="en-GB"/>
              </w:rPr>
              <w:t> </w:t>
            </w:r>
          </w:p>
        </w:tc>
      </w:tr>
    </w:tbl>
    <w:p w14:paraId="78C48293" w14:textId="46442002" w:rsidR="2622596D" w:rsidRDefault="2622596D"/>
    <w:p w14:paraId="59531C1E" w14:textId="77777777" w:rsidR="009C0126" w:rsidRPr="00702AEC" w:rsidRDefault="00702AEC" w:rsidP="00702AEC">
      <w:pPr>
        <w:spacing w:after="0" w:line="240" w:lineRule="auto"/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  <w:r w:rsidRPr="00702AEC">
        <w:rPr>
          <w:rFonts w:ascii="Calibri" w:eastAsia="Times New Roman" w:hAnsi="Calibri" w:cs="Calibri"/>
          <w:lang w:eastAsia="en-GB"/>
        </w:rPr>
        <w:t>  </w:t>
      </w:r>
    </w:p>
    <w:sectPr w:rsidR="009C0126" w:rsidRPr="00702AEC" w:rsidSect="00702AEC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XCCW Joined 23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02AEC"/>
    <w:rsid w:val="000A77F2"/>
    <w:rsid w:val="000A793A"/>
    <w:rsid w:val="000B39FF"/>
    <w:rsid w:val="002040DC"/>
    <w:rsid w:val="00275353"/>
    <w:rsid w:val="00406946"/>
    <w:rsid w:val="0050419E"/>
    <w:rsid w:val="00702AEC"/>
    <w:rsid w:val="008909B7"/>
    <w:rsid w:val="009B40F4"/>
    <w:rsid w:val="00A63C11"/>
    <w:rsid w:val="00BF1E11"/>
    <w:rsid w:val="00DE5CD2"/>
    <w:rsid w:val="00DF2141"/>
    <w:rsid w:val="00E21F3A"/>
    <w:rsid w:val="00EF2BB9"/>
    <w:rsid w:val="0C2CF86D"/>
    <w:rsid w:val="185F5245"/>
    <w:rsid w:val="1F43F029"/>
    <w:rsid w:val="2622596D"/>
    <w:rsid w:val="320FFF08"/>
    <w:rsid w:val="3B4DEF83"/>
    <w:rsid w:val="3EAE6EB8"/>
    <w:rsid w:val="3F6E00EC"/>
    <w:rsid w:val="4C4F0DEA"/>
    <w:rsid w:val="4CD854E2"/>
    <w:rsid w:val="50EEE8F0"/>
    <w:rsid w:val="572B86A0"/>
    <w:rsid w:val="5B6BDDEF"/>
    <w:rsid w:val="6185737B"/>
    <w:rsid w:val="6A6606CA"/>
    <w:rsid w:val="6B17079C"/>
    <w:rsid w:val="6CF1E8DA"/>
    <w:rsid w:val="75DEFD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72F42C7"/>
  <w15:chartTrackingRefBased/>
  <w15:docId w15:val="{D358B25A-8710-4D8F-AA63-8ED25CEE57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paragraph">
    <w:name w:val="paragraph"/>
    <w:basedOn w:val="Normal"/>
    <w:rsid w:val="00702AE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normaltextrun">
    <w:name w:val="normaltextrun"/>
    <w:basedOn w:val="DefaultParagraphFont"/>
    <w:rsid w:val="00702AEC"/>
  </w:style>
  <w:style w:type="character" w:customStyle="1" w:styleId="eop">
    <w:name w:val="eop"/>
    <w:basedOn w:val="DefaultParagraphFont"/>
    <w:rsid w:val="00702A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6220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206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12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38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378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2658537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0961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9990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219411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06856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04295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79520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734934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98139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901911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07869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946264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6169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477566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867839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930813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70072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829086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33955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676242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2446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750592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26824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441020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75488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134573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92345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94226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55301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568490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52404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792262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32030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28804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36246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046518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68828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805443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56676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073181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42100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911389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77830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23157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74629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733156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37718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716116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43876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132744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90937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98018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61251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204734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7523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70815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78093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424027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14008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543444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90016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339809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471095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231454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333727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733040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15708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982224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68347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983931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40260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12703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82633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437149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14682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26972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612400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83562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11592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438720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5440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736147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41920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141922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74229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19088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16664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566681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368267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63558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41456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783500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74018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852216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093665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94002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54735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154752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03710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889229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9841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434170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449971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91344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30729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88385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97021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996422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77907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870687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43589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131059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67602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644498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32005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689186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75452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914464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55598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780479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91816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72649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a5f1dcc-0833-4cfd-bcad-ab37e0f36cdd">
      <Terms xmlns="http://schemas.microsoft.com/office/infopath/2007/PartnerControls"/>
    </lcf76f155ced4ddcb4097134ff3c332f>
    <TaxCatchAll xmlns="7fa35bd1-63db-4a7c-91f2-1c0edbf99ccb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5E659AB979EDD42878F698329DDF574" ma:contentTypeVersion="20" ma:contentTypeDescription="Create a new document." ma:contentTypeScope="" ma:versionID="44f210940239f8aa13d72b54019d7fdf">
  <xsd:schema xmlns:xsd="http://www.w3.org/2001/XMLSchema" xmlns:xs="http://www.w3.org/2001/XMLSchema" xmlns:p="http://schemas.microsoft.com/office/2006/metadata/properties" xmlns:ns2="2a5f1dcc-0833-4cfd-bcad-ab37e0f36cdd" xmlns:ns3="7fa35bd1-63db-4a7c-91f2-1c0edbf99ccb" targetNamespace="http://schemas.microsoft.com/office/2006/metadata/properties" ma:root="true" ma:fieldsID="ead3a8fce053f47b89c96b13b99e752a" ns2:_="" ns3:_="">
    <xsd:import namespace="2a5f1dcc-0833-4cfd-bcad-ab37e0f36cdd"/>
    <xsd:import namespace="7fa35bd1-63db-4a7c-91f2-1c0edbf99cc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ServiceOCR" minOccurs="0"/>
                <xsd:element ref="ns2:MediaLengthInSeconds" minOccurs="0"/>
                <xsd:element ref="ns3:TaxCatchAll" minOccurs="0"/>
                <xsd:element ref="ns2:lcf76f155ced4ddcb4097134ff3c332f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a5f1dcc-0833-4cfd-bcad-ab37e0f36cd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Location" ma:index="12" nillable="true" ma:displayName="Location" ma:internalName="MediaServiceLocatio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8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5013e5da-d388-45a3-a7f2-eb70fd21f96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2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3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fa35bd1-63db-4a7c-91f2-1c0edbf99ccb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4dfa1dc5-0e8f-401d-923d-9c2f47120555}" ma:internalName="TaxCatchAll" ma:showField="CatchAllData" ma:web="7fa35bd1-63db-4a7c-91f2-1c0edbf99cc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C0B1790A-8C34-4508-BEC0-5C747D9924CF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F80FADA4-6CAA-4338-B3D0-EEE35BDB42B9}">
  <ds:schemaRefs>
    <ds:schemaRef ds:uri="http://schemas.openxmlformats.org/package/2006/metadata/core-properties"/>
    <ds:schemaRef ds:uri="2a5f1dcc-0833-4cfd-bcad-ab37e0f36cdd"/>
    <ds:schemaRef ds:uri="http://purl.org/dc/terms/"/>
    <ds:schemaRef ds:uri="http://schemas.microsoft.com/office/infopath/2007/PartnerControls"/>
    <ds:schemaRef ds:uri="http://schemas.microsoft.com/office/2006/documentManagement/types"/>
    <ds:schemaRef ds:uri="http://schemas.microsoft.com/office/2006/metadata/properties"/>
    <ds:schemaRef ds:uri="7fa35bd1-63db-4a7c-91f2-1c0edbf99ccb"/>
    <ds:schemaRef ds:uri="http://purl.org/dc/elements/1.1/"/>
    <ds:schemaRef ds:uri="http://www.w3.org/XML/1998/namespace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819635A6-D0CC-45EF-9551-B73A69C2E82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a5f1dcc-0833-4cfd-bcad-ab37e0f36cdd"/>
    <ds:schemaRef ds:uri="7fa35bd1-63db-4a7c-91f2-1c0edbf99cc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190E5C0E</Template>
  <TotalTime>0</TotalTime>
  <Pages>1</Pages>
  <Words>115</Words>
  <Characters>660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Charters School</Company>
  <LinksUpToDate>false</LinksUpToDate>
  <CharactersWithSpaces>774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Matthew Wickenden</dc:creator>
  <cp:keywords/>
  <dc:description/>
  <cp:lastModifiedBy>Matthew Wickenden</cp:lastModifiedBy>
  <cp:revision>2</cp:revision>
  <dcterms:created xsi:type="dcterms:W3CDTF">2025-01-17T16:51:00Z</dcterms:created>
  <dcterms:modified xsi:type="dcterms:W3CDTF">2025-01-17T16:51:00Z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0x010100F5E659AB979EDD42878F698329DDF574</vt:lpwstr>
  </property>
  <property fmtid="{D5CDD505-2E9C-101B-9397-08002B2CF9AE}" pid="3" name="MediaServiceImageTags">
    <vt:lpwstr/>
  </property>
</Properties>
</file>