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1943C874" w:rsidR="00702AEC" w:rsidRPr="00445851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B7375E">
        <w:rPr>
          <w:rFonts w:ascii="Comic Sans MS" w:eastAsia="Times New Roman" w:hAnsi="Comic Sans MS" w:cs="Segoe UI"/>
          <w:sz w:val="24"/>
          <w:szCs w:val="24"/>
          <w:lang w:eastAsia="en-GB"/>
        </w:rPr>
        <w:t>Spring 1 week 2</w:t>
      </w:r>
    </w:p>
    <w:p w14:paraId="31E97566" w14:textId="53D847A6" w:rsidR="00702AEC" w:rsidRPr="00702AEC" w:rsidRDefault="6A6606CA" w:rsidP="00A34F79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B7375E">
        <w:rPr>
          <w:sz w:val="28"/>
        </w:rPr>
        <w:t>Tricky words</w:t>
      </w: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188E8C3F" w:rsidR="00702AEC" w:rsidRPr="00702AEC" w:rsidRDefault="00A34F79" w:rsidP="00B7375E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</w:t>
            </w:r>
            <w:r w:rsidR="00B7375E"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ufficient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23DF54DD" w:rsidR="00702AEC" w:rsidRPr="00702AEC" w:rsidRDefault="00B7375E" w:rsidP="00B7375E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signature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6BDAB56C" w:rsidR="00702AEC" w:rsidRPr="00702AEC" w:rsidRDefault="00B7375E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identity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09B23EF5" w:rsidR="00702AEC" w:rsidRPr="00702AEC" w:rsidRDefault="00B7375E" w:rsidP="00A34F79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marvellous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1701DBE3" w:rsidR="00702AEC" w:rsidRPr="00702AEC" w:rsidRDefault="00B7375E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nuisance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19E98940" w:rsidR="00702AEC" w:rsidRPr="00702AEC" w:rsidRDefault="00B7375E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occupy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10DCE1A3" w:rsidR="00702AEC" w:rsidRPr="00702AEC" w:rsidRDefault="00B7375E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guarantee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1A74AE48" w:rsidR="00702AEC" w:rsidRPr="00702AEC" w:rsidRDefault="00B7375E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frequen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tly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F73"/>
    <w:rsid w:val="001F6F28"/>
    <w:rsid w:val="00445851"/>
    <w:rsid w:val="00702AEC"/>
    <w:rsid w:val="00913388"/>
    <w:rsid w:val="009D334D"/>
    <w:rsid w:val="00A34F79"/>
    <w:rsid w:val="00B7375E"/>
    <w:rsid w:val="00C84B76"/>
    <w:rsid w:val="00DE5CD2"/>
    <w:rsid w:val="00DF2141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0FADA4-6CAA-4338-B3D0-EEE35BDB42B9}">
  <ds:schemaRefs>
    <ds:schemaRef ds:uri="http://purl.org/dc/elements/1.1/"/>
    <ds:schemaRef ds:uri="http://schemas.openxmlformats.org/package/2006/metadata/core-properties"/>
    <ds:schemaRef ds:uri="2a5f1dcc-0833-4cfd-bcad-ab37e0f36cdd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7fa35bd1-63db-4a7c-91f2-1c0edbf99cc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36ABBDC7</Template>
  <TotalTime>1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2025-01-17T16:56:00Z</dcterms:created>
  <dcterms:modified xsi:type="dcterms:W3CDTF">2025-01-17T16:56:00Z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