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E70A8" w14:textId="77777777" w:rsidR="00F0201D" w:rsidRPr="00445851" w:rsidRDefault="00F0201D" w:rsidP="00F0201D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Spring 1 week 2</w:t>
      </w:r>
    </w:p>
    <w:p w14:paraId="2D74A437" w14:textId="77777777" w:rsidR="00F0201D" w:rsidRPr="00702AEC" w:rsidRDefault="00F0201D" w:rsidP="00F0201D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8"/>
        </w:rPr>
        <w:t>Tricky words</w:t>
      </w: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F0201D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61C1949D" w:rsidR="00F0201D" w:rsidRDefault="00F0201D" w:rsidP="00F0201D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sufficient</w:t>
            </w:r>
          </w:p>
        </w:tc>
      </w:tr>
      <w:tr w:rsidR="00F0201D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7A139B6D" w:rsidR="00F0201D" w:rsidRDefault="00F0201D" w:rsidP="00F0201D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signature</w:t>
            </w:r>
          </w:p>
        </w:tc>
      </w:tr>
      <w:tr w:rsidR="00F0201D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4434619A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identity</w:t>
            </w:r>
          </w:p>
        </w:tc>
      </w:tr>
      <w:tr w:rsidR="00F0201D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6248E80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marvellous</w:t>
            </w:r>
          </w:p>
        </w:tc>
      </w:tr>
      <w:tr w:rsidR="00F0201D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21FA49BC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nuisance</w:t>
            </w:r>
          </w:p>
        </w:tc>
      </w:tr>
      <w:tr w:rsidR="00F0201D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19EB6812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occupy</w:t>
            </w:r>
          </w:p>
        </w:tc>
      </w:tr>
      <w:tr w:rsidR="00F0201D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77044BE8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guar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antee</w:t>
            </w:r>
          </w:p>
        </w:tc>
      </w:tr>
      <w:tr w:rsidR="00F0201D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AE10D85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frequently</w:t>
            </w: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564680"/>
    <w:rsid w:val="00702AEC"/>
    <w:rsid w:val="00796D2C"/>
    <w:rsid w:val="007A4746"/>
    <w:rsid w:val="009A45A4"/>
    <w:rsid w:val="00DE5CD2"/>
    <w:rsid w:val="00E13186"/>
    <w:rsid w:val="00F0201D"/>
    <w:rsid w:val="00F61667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36ABBDC7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2025-01-17T16:57:00Z</dcterms:created>
  <dcterms:modified xsi:type="dcterms:W3CDTF">2025-01-17T16:57:00Z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