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126" w:rsidRPr="00585629" w:rsidRDefault="00585629">
      <w:pPr>
        <w:rPr>
          <w:b/>
          <w:sz w:val="28"/>
          <w:u w:val="single"/>
        </w:rPr>
      </w:pPr>
      <w:r w:rsidRPr="00585629">
        <w:rPr>
          <w:b/>
          <w:sz w:val="28"/>
          <w:u w:val="single"/>
        </w:rPr>
        <w:t>English homework- 20.01.25</w:t>
      </w:r>
    </w:p>
    <w:p w:rsidR="00585629" w:rsidRPr="00585629" w:rsidRDefault="00585629">
      <w:pPr>
        <w:rPr>
          <w:sz w:val="28"/>
        </w:rPr>
      </w:pPr>
      <w:r w:rsidRPr="00585629">
        <w:rPr>
          <w:sz w:val="28"/>
        </w:rPr>
        <w:t xml:space="preserve">For your English homework this week, we would like you to </w:t>
      </w:r>
      <w:r>
        <w:rPr>
          <w:sz w:val="28"/>
        </w:rPr>
        <w:t>complete these tasks based on our writing unit, ‘Alma’.</w:t>
      </w:r>
    </w:p>
    <w:p w:rsidR="00585629" w:rsidRDefault="00585629" w:rsidP="00585629">
      <w:pPr>
        <w:rPr>
          <w:b/>
          <w:color w:val="FF0000"/>
          <w:sz w:val="36"/>
          <w:u w:val="single"/>
        </w:rPr>
      </w:pPr>
      <w:r>
        <w:rPr>
          <w:b/>
          <w:color w:val="FF0000"/>
          <w:sz w:val="36"/>
          <w:u w:val="single"/>
        </w:rPr>
        <w:t>Activity 1</w:t>
      </w:r>
    </w:p>
    <w:p w:rsidR="00585629" w:rsidRPr="00585629" w:rsidRDefault="00585629" w:rsidP="00585629">
      <w:pPr>
        <w:rPr>
          <w:sz w:val="28"/>
        </w:rPr>
      </w:pPr>
      <w:r w:rsidRPr="00585629">
        <w:rPr>
          <w:sz w:val="28"/>
        </w:rPr>
        <w:t xml:space="preserve">Choose three of the sentence starters below and extend them. </w:t>
      </w:r>
    </w:p>
    <w:p w:rsidR="00585629" w:rsidRPr="00585629" w:rsidRDefault="00585629" w:rsidP="00585629">
      <w:pPr>
        <w:rPr>
          <w:sz w:val="28"/>
        </w:rPr>
      </w:pPr>
      <w:r w:rsidRPr="00585629">
        <w:rPr>
          <w:sz w:val="28"/>
        </w:rPr>
        <w:t xml:space="preserve">Wispy snowflakes dotted the sky… </w:t>
      </w:r>
    </w:p>
    <w:p w:rsidR="00585629" w:rsidRPr="00585629" w:rsidRDefault="00585629" w:rsidP="00585629">
      <w:pPr>
        <w:rPr>
          <w:sz w:val="28"/>
        </w:rPr>
      </w:pPr>
      <w:r w:rsidRPr="00585629">
        <w:rPr>
          <w:sz w:val="28"/>
        </w:rPr>
        <w:t>Heavy snow blanketed the streets… …</w:t>
      </w:r>
    </w:p>
    <w:p w:rsidR="00585629" w:rsidRPr="00585629" w:rsidRDefault="00585629" w:rsidP="00585629">
      <w:pPr>
        <w:rPr>
          <w:sz w:val="28"/>
        </w:rPr>
      </w:pPr>
      <w:r w:rsidRPr="00585629">
        <w:rPr>
          <w:sz w:val="28"/>
        </w:rPr>
        <w:t>breath smoked in the freezing air… …</w:t>
      </w:r>
    </w:p>
    <w:p w:rsidR="00585629" w:rsidRPr="00585629" w:rsidRDefault="00585629" w:rsidP="00585629">
      <w:pPr>
        <w:rPr>
          <w:sz w:val="28"/>
        </w:rPr>
      </w:pPr>
      <w:r w:rsidRPr="00585629">
        <w:rPr>
          <w:sz w:val="28"/>
        </w:rPr>
        <w:t>cloaked in snow… …</w:t>
      </w:r>
    </w:p>
    <w:p w:rsidR="00585629" w:rsidRPr="00585629" w:rsidRDefault="00585629" w:rsidP="00585629">
      <w:pPr>
        <w:rPr>
          <w:sz w:val="28"/>
        </w:rPr>
      </w:pPr>
      <w:r w:rsidRPr="00585629">
        <w:rPr>
          <w:sz w:val="28"/>
        </w:rPr>
        <w:t>glittered with frost… …</w:t>
      </w:r>
    </w:p>
    <w:p w:rsidR="00585629" w:rsidRPr="00585629" w:rsidRDefault="00585629" w:rsidP="00585629">
      <w:pPr>
        <w:rPr>
          <w:sz w:val="28"/>
        </w:rPr>
      </w:pPr>
      <w:r w:rsidRPr="00585629">
        <w:rPr>
          <w:sz w:val="28"/>
        </w:rPr>
        <w:t xml:space="preserve">sprinkled the ground like a white dust… </w:t>
      </w:r>
    </w:p>
    <w:p w:rsidR="00585629" w:rsidRPr="00585629" w:rsidRDefault="00585629" w:rsidP="00585629">
      <w:pPr>
        <w:rPr>
          <w:sz w:val="28"/>
        </w:rPr>
      </w:pPr>
      <w:r w:rsidRPr="00585629">
        <w:rPr>
          <w:sz w:val="28"/>
        </w:rPr>
        <w:t>Snow lay white and shimmering… …</w:t>
      </w:r>
    </w:p>
    <w:p w:rsidR="00585629" w:rsidRPr="00585629" w:rsidRDefault="00585629" w:rsidP="00585629">
      <w:pPr>
        <w:rPr>
          <w:sz w:val="28"/>
        </w:rPr>
      </w:pPr>
      <w:r w:rsidRPr="00585629">
        <w:rPr>
          <w:sz w:val="28"/>
        </w:rPr>
        <w:t xml:space="preserve">frosted the early morning windows… </w:t>
      </w:r>
    </w:p>
    <w:p w:rsidR="00585629" w:rsidRDefault="00585629" w:rsidP="00585629">
      <w:pPr>
        <w:rPr>
          <w:b/>
          <w:color w:val="FF0000"/>
          <w:sz w:val="36"/>
          <w:u w:val="single"/>
        </w:rPr>
      </w:pPr>
      <w:r>
        <w:rPr>
          <w:b/>
          <w:color w:val="FF0000"/>
          <w:sz w:val="36"/>
          <w:u w:val="single"/>
        </w:rPr>
        <w:t>Activity 2</w:t>
      </w:r>
    </w:p>
    <w:p w:rsidR="00585629" w:rsidRDefault="00585629" w:rsidP="00585629">
      <w:pPr>
        <w:rPr>
          <w:sz w:val="36"/>
        </w:rPr>
      </w:pPr>
      <w:r w:rsidRPr="00585629">
        <w:rPr>
          <w:sz w:val="28"/>
        </w:rPr>
        <w:t xml:space="preserve">Describe the shop using these ideas: </w:t>
      </w:r>
      <w:r>
        <w:rPr>
          <w:noProof/>
          <w:lang w:eastAsia="en-GB"/>
        </w:rPr>
        <w:drawing>
          <wp:inline distT="0" distB="0" distL="0" distR="0" wp14:anchorId="3DED8EE5" wp14:editId="5D8FC453">
            <wp:extent cx="5668573" cy="107315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9636" cy="1082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629" w:rsidRPr="00585629" w:rsidRDefault="00585629" w:rsidP="00585629">
      <w:pPr>
        <w:rPr>
          <w:sz w:val="36"/>
        </w:rPr>
      </w:pPr>
      <w:r>
        <w:rPr>
          <w:noProof/>
          <w:lang w:eastAsia="en-GB"/>
        </w:rPr>
        <w:drawing>
          <wp:inline distT="0" distB="0" distL="0" distR="0" wp14:anchorId="055CA67B" wp14:editId="57FD2F84">
            <wp:extent cx="5702300" cy="26822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3024" cy="2691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85629" w:rsidRPr="005856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629"/>
    <w:rsid w:val="000A77F2"/>
    <w:rsid w:val="000A793A"/>
    <w:rsid w:val="00585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0D256"/>
  <w15:chartTrackingRefBased/>
  <w15:docId w15:val="{563AE7F9-028D-424B-87C3-B24FDC3A5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ACD4216D</Template>
  <TotalTime>10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1</cp:revision>
  <dcterms:created xsi:type="dcterms:W3CDTF">2025-01-17T16:58:00Z</dcterms:created>
  <dcterms:modified xsi:type="dcterms:W3CDTF">2025-01-17T17:08:00Z</dcterms:modified>
</cp:coreProperties>
</file>