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Pr="00ED7C1D" w:rsidRDefault="00ED7C1D">
      <w:pPr>
        <w:rPr>
          <w:b/>
          <w:sz w:val="26"/>
          <w:szCs w:val="26"/>
          <w:u w:val="single"/>
        </w:rPr>
      </w:pPr>
      <w:r w:rsidRPr="00ED7C1D">
        <w:rPr>
          <w:b/>
          <w:sz w:val="26"/>
          <w:szCs w:val="26"/>
          <w:u w:val="single"/>
        </w:rPr>
        <w:t xml:space="preserve">For your English homework this week, I would like you to write a non-chronological report on an animal of your choice. 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Choose an Animal: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br/>
        <w:t>Select an animal you are interested in. It could be a common pet, a wild animal, or an endangered species.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</w:pP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Research: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br/>
        <w:t xml:space="preserve">Gather information from books, the internet, or other sources. 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Habitat: Where does the animal live?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Diet: What does it eat?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Physical Characteristics: What does it look like? Any special features?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Behaviour: How does it behave? Any interesting habits?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Conservation Status: Is it endangered? What threats does it face?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bookmarkStart w:id="0" w:name="_GoBack"/>
      <w:bookmarkEnd w:id="0"/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br/>
        <w:t xml:space="preserve">Use the following structure to help you: 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Title: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 The name of your chosen animal.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Introduction: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 A brief overview of your animal.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Habitat: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 Describe where your animal lives and any interesting facts about its habitat.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Diet: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 Explain what your animal eats and how it finds its food.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Physical Characteristics: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 Describe the appearance and any unique features of your animal.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Behaviour: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 Outline any interesting behaviours or habits.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Conservation Status: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 Discuss if your animal is endangered and why.</w:t>
      </w:r>
    </w:p>
    <w:p w:rsidR="00ED7C1D" w:rsidRPr="00ED7C1D" w:rsidRDefault="00ED7C1D" w:rsidP="00ED7C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sz w:val="26"/>
          <w:szCs w:val="26"/>
          <w:lang w:eastAsia="en-GB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>Conclusion:</w:t>
      </w:r>
      <w:r w:rsidRPr="00ED7C1D">
        <w:rPr>
          <w:rFonts w:ascii="Arial" w:eastAsia="Times New Roman" w:hAnsi="Arial" w:cs="Arial"/>
          <w:color w:val="242424"/>
          <w:sz w:val="26"/>
          <w:szCs w:val="26"/>
          <w:lang w:eastAsia="en-GB"/>
        </w:rPr>
        <w:t> Sum up the key points about your animal.</w:t>
      </w:r>
    </w:p>
    <w:p w:rsidR="00ED7C1D" w:rsidRPr="00ED7C1D" w:rsidRDefault="00ED7C1D">
      <w:pPr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</w:pPr>
    </w:p>
    <w:p w:rsidR="00ED7C1D" w:rsidRPr="00ED7C1D" w:rsidRDefault="00ED7C1D">
      <w:pPr>
        <w:rPr>
          <w:sz w:val="26"/>
          <w:szCs w:val="26"/>
        </w:rPr>
      </w:pPr>
      <w:r w:rsidRPr="00ED7C1D">
        <w:rPr>
          <w:rFonts w:ascii="Arial" w:eastAsia="Times New Roman" w:hAnsi="Arial" w:cs="Arial"/>
          <w:bCs/>
          <w:color w:val="242424"/>
          <w:sz w:val="26"/>
          <w:szCs w:val="26"/>
          <w:lang w:eastAsia="en-GB"/>
        </w:rPr>
        <w:t xml:space="preserve">Draw a picture of your animal too if you would like. </w:t>
      </w:r>
    </w:p>
    <w:sectPr w:rsidR="00ED7C1D" w:rsidRPr="00ED7C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979B4"/>
    <w:multiLevelType w:val="multilevel"/>
    <w:tmpl w:val="7060A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1D"/>
    <w:rsid w:val="000A77F2"/>
    <w:rsid w:val="000A793A"/>
    <w:rsid w:val="00ED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12008"/>
  <w15:chartTrackingRefBased/>
  <w15:docId w15:val="{FE2A274F-C80D-45D6-9903-33FD26953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7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D7C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3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561C6079-2F8F-4DE3-B764-FF7611DE0455}"/>
</file>

<file path=customXml/itemProps2.xml><?xml version="1.0" encoding="utf-8"?>
<ds:datastoreItem xmlns:ds="http://schemas.openxmlformats.org/officeDocument/2006/customXml" ds:itemID="{4B013655-9D6B-4F61-A10C-6ED717E55996}"/>
</file>

<file path=customXml/itemProps3.xml><?xml version="1.0" encoding="utf-8"?>
<ds:datastoreItem xmlns:ds="http://schemas.openxmlformats.org/officeDocument/2006/customXml" ds:itemID="{DE7F4C7D-3F8C-4A94-A5D7-A42D43DD4CEB}"/>
</file>

<file path=docProps/app.xml><?xml version="1.0" encoding="utf-8"?>
<Properties xmlns="http://schemas.openxmlformats.org/officeDocument/2006/extended-properties" xmlns:vt="http://schemas.openxmlformats.org/officeDocument/2006/docPropsVTypes">
  <Template>8FB590B0</Template>
  <TotalTime>3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2025-01-24T08:15:00Z</dcterms:created>
  <dcterms:modified xsi:type="dcterms:W3CDTF">2025-01-24T08:18:00Z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