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A9AE05" w14:textId="21C43227" w:rsidR="00702AEC" w:rsidRPr="002040DC" w:rsidRDefault="00702AEC" w:rsidP="185F5245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 w:rsidR="00367110">
        <w:rPr>
          <w:rFonts w:ascii="Comic Sans MS" w:eastAsia="Times New Roman" w:hAnsi="Comic Sans MS" w:cs="Segoe UI"/>
          <w:sz w:val="24"/>
          <w:szCs w:val="24"/>
          <w:lang w:eastAsia="en-GB"/>
        </w:rPr>
        <w:t>Spring 1 week 3</w:t>
      </w:r>
    </w:p>
    <w:p w14:paraId="31E97566" w14:textId="23353438" w:rsidR="00702AEC" w:rsidRPr="00702AEC" w:rsidRDefault="009A502D" w:rsidP="185F5245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Learn</w:t>
      </w:r>
      <w:r w:rsidR="6A6606CA"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8 words to practise and write them in the grid below. I have included two for you. </w:t>
      </w:r>
    </w:p>
    <w:p w14:paraId="61CD5E1A" w14:textId="6A717ABC" w:rsidR="00702AEC" w:rsidRPr="00702AEC" w:rsidRDefault="6A6606CA" w:rsidP="185F5245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</w:t>
      </w:r>
      <w:r w:rsidR="00702AEC"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702AEC" w:rsidRPr="00702AEC" w14:paraId="79F8D91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4CAC75" w14:textId="080241C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Word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54AA3EB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1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5F1B8E7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2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3B09C1D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3</w:t>
            </w:r>
            <w:r w:rsidRPr="75DEFD0D">
              <w:rPr>
                <w:rFonts w:ascii="Times New Roman" w:eastAsia="Times New Roman" w:hAnsi="Times New Roman" w:cs="Times New Roman"/>
                <w:b/>
                <w:bCs/>
                <w:sz w:val="40"/>
                <w:szCs w:val="40"/>
                <w:lang w:eastAsia="en-GB"/>
              </w:rPr>
              <w:t> 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0BBD35E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4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222FA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Comic Sans MS" w:eastAsia="Times New Roman" w:hAnsi="Comic Sans MS" w:cs="Times New Roman"/>
                <w:b/>
                <w:bCs/>
                <w:sz w:val="40"/>
                <w:szCs w:val="40"/>
                <w:lang w:eastAsia="en-GB"/>
              </w:rPr>
              <w:t>Day 5</w:t>
            </w: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7B66DC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F22D1E" w14:textId="2B31890B" w:rsidR="00702AEC" w:rsidRPr="00702AEC" w:rsidRDefault="00367110" w:rsidP="0036711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gold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3EB140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183041E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80414A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56E2F7C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1922DF0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0E823FA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BBE348" w14:textId="2816E698" w:rsidR="00702AEC" w:rsidRPr="00702AEC" w:rsidRDefault="00367110" w:rsidP="572B86A0">
            <w:pPr>
              <w:spacing w:after="0" w:line="240" w:lineRule="auto"/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0C525532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3D29C96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24AC31D1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927822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2ED5648F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7B533468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1B822F4" w14:textId="5313935B" w:rsidR="00702AEC" w:rsidRPr="00702AEC" w:rsidRDefault="00367110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4C77D4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43062335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835F1F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DAC5C3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ED99EC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E66A23B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D3B03E" w14:textId="50AEE907" w:rsidR="00702AEC" w:rsidRPr="00702AEC" w:rsidRDefault="00367110" w:rsidP="007A0CFE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both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1177ED9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3C815D3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4CF2594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69079EC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6C6C77CC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538BF46F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2A4875E" w14:textId="2DCCF344" w:rsidR="00702AEC" w:rsidRPr="00702AEC" w:rsidRDefault="00367110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only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662B8A8B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1C7DDDF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4B7D8DE4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38F972AD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160AC48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44A58077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0550AC8" w14:textId="0B28AFFC" w:rsidR="00702AEC" w:rsidRPr="00702AEC" w:rsidRDefault="00367110" w:rsidP="75DEFD0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most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6C61A3A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2BAC5D29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0631C2B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52430CE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F924EA3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29CDFF42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2B2C16" w14:textId="479FE121" w:rsidR="00702AEC" w:rsidRPr="00702AEC" w:rsidRDefault="00367110" w:rsidP="009A502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cli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mb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F6402A6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3BB4D23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174C315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12D4E0C0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6B88652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  <w:tr w:rsidR="00702AEC" w:rsidRPr="00702AEC" w14:paraId="15EB9F79" w14:textId="77777777" w:rsidTr="572B86A0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5EC42C" w14:textId="495AFCDA" w:rsidR="00702AEC" w:rsidRPr="00702AEC" w:rsidRDefault="00367110" w:rsidP="008D5F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wild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1D220A08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15270A4E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2DBA1D9A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3E0F228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0C5A1C77" w:rsidR="00702AEC" w:rsidRPr="00702AEC" w:rsidRDefault="00702AEC" w:rsidP="75DEFD0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</w:pPr>
            <w:r w:rsidRPr="75DEFD0D">
              <w:rPr>
                <w:rFonts w:ascii="Times New Roman" w:eastAsia="Times New Roman" w:hAnsi="Times New Roman" w:cs="Times New Roman"/>
                <w:sz w:val="40"/>
                <w:szCs w:val="40"/>
                <w:lang w:eastAsia="en-GB"/>
              </w:rPr>
              <w:t>  </w:t>
            </w:r>
            <w:r w:rsidRPr="75DEFD0D">
              <w:rPr>
                <w:rFonts w:ascii="Comic Sans MS" w:eastAsia="Times New Roman" w:hAnsi="Comic Sans MS" w:cs="Times New Roman"/>
                <w:sz w:val="40"/>
                <w:szCs w:val="40"/>
                <w:lang w:eastAsia="en-GB"/>
              </w:rPr>
              <w:t> </w:t>
            </w:r>
          </w:p>
        </w:tc>
      </w:tr>
    </w:tbl>
    <w:p w14:paraId="78C48293" w14:textId="46442002" w:rsidR="2622596D" w:rsidRDefault="2622596D"/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040DC"/>
    <w:rsid w:val="00275353"/>
    <w:rsid w:val="00367110"/>
    <w:rsid w:val="00592674"/>
    <w:rsid w:val="006A0118"/>
    <w:rsid w:val="00702AEC"/>
    <w:rsid w:val="007A0CFE"/>
    <w:rsid w:val="008D5F1D"/>
    <w:rsid w:val="00943DA5"/>
    <w:rsid w:val="009A502D"/>
    <w:rsid w:val="00DE5CD2"/>
    <w:rsid w:val="00DF2141"/>
    <w:rsid w:val="00E21F3A"/>
    <w:rsid w:val="0C2CF86D"/>
    <w:rsid w:val="185F5245"/>
    <w:rsid w:val="1F43F029"/>
    <w:rsid w:val="2622596D"/>
    <w:rsid w:val="320FFF08"/>
    <w:rsid w:val="3B4DEF83"/>
    <w:rsid w:val="3EAE6EB8"/>
    <w:rsid w:val="3F6E00EC"/>
    <w:rsid w:val="4C4F0DEA"/>
    <w:rsid w:val="4CD854E2"/>
    <w:rsid w:val="50EEE8F0"/>
    <w:rsid w:val="572B86A0"/>
    <w:rsid w:val="5B6BDDEF"/>
    <w:rsid w:val="6185737B"/>
    <w:rsid w:val="6A6606CA"/>
    <w:rsid w:val="6B17079C"/>
    <w:rsid w:val="6CF1E8DA"/>
    <w:rsid w:val="75DEF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F42C7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819635A6-D0CC-45EF-9551-B73A69C2E8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0B1790A-8C34-4508-BEC0-5C747D9924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FADA4-6CAA-4338-B3D0-EEE35BDB42B9}">
  <ds:schemaRefs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234AA0A2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2025-01-24T08:23:00Z</dcterms:created>
  <dcterms:modified xsi:type="dcterms:W3CDTF">2025-01-24T08:23:00Z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