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AE05" w14:textId="6E382DEB" w:rsidR="00702AEC" w:rsidRPr="002040DC" w:rsidRDefault="00702AEC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2040DC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</w:t>
      </w:r>
      <w:r w:rsidR="00B02D36">
        <w:rPr>
          <w:rFonts w:ascii="Comic Sans MS" w:eastAsia="Times New Roman" w:hAnsi="Comic Sans MS" w:cs="Segoe UI"/>
          <w:sz w:val="24"/>
          <w:szCs w:val="24"/>
          <w:lang w:eastAsia="en-GB"/>
        </w:rPr>
        <w:t>Spring 1 week 3</w:t>
      </w:r>
    </w:p>
    <w:p w14:paraId="258D1798" w14:textId="19C1B6A8" w:rsidR="00E21F3A" w:rsidRPr="00275353" w:rsidRDefault="6A6606CA" w:rsidP="185F5245">
      <w:pPr>
        <w:spacing w:after="0" w:line="240" w:lineRule="auto"/>
        <w:textAlignment w:val="baseline"/>
        <w:rPr>
          <w:sz w:val="24"/>
        </w:rPr>
      </w:pPr>
      <w:r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="00B02D36" w:rsidRPr="00B02D36">
        <w:rPr>
          <w:sz w:val="28"/>
        </w:rPr>
        <w:t xml:space="preserve">Words with the /i:/ sound spelt </w:t>
      </w:r>
      <w:proofErr w:type="spellStart"/>
      <w:r w:rsidR="00B02D36" w:rsidRPr="00B02D36">
        <w:rPr>
          <w:sz w:val="28"/>
        </w:rPr>
        <w:t>ei</w:t>
      </w:r>
      <w:proofErr w:type="spellEnd"/>
      <w:r w:rsidR="00B02D36" w:rsidRPr="00B02D36">
        <w:rPr>
          <w:sz w:val="28"/>
        </w:rPr>
        <w:t xml:space="preserve"> after c</w:t>
      </w:r>
      <w:r w:rsidR="00B02D36">
        <w:rPr>
          <w:sz w:val="28"/>
        </w:rPr>
        <w:t xml:space="preserve">. </w:t>
      </w:r>
      <w:r w:rsidR="00B02D36" w:rsidRPr="00B02D36">
        <w:rPr>
          <w:sz w:val="28"/>
        </w:rPr>
        <w:t>The ‘</w:t>
      </w:r>
      <w:proofErr w:type="spellStart"/>
      <w:r w:rsidR="00B02D36" w:rsidRPr="00B02D36">
        <w:rPr>
          <w:sz w:val="28"/>
        </w:rPr>
        <w:t>i</w:t>
      </w:r>
      <w:proofErr w:type="spellEnd"/>
      <w:r w:rsidR="00B02D36" w:rsidRPr="00B02D36">
        <w:rPr>
          <w:sz w:val="28"/>
        </w:rPr>
        <w:t xml:space="preserve"> before e except after c’ rule applies to words where the sound spelt by </w:t>
      </w:r>
      <w:proofErr w:type="spellStart"/>
      <w:r w:rsidR="00B02D36" w:rsidRPr="00B02D36">
        <w:rPr>
          <w:sz w:val="28"/>
        </w:rPr>
        <w:t>ei</w:t>
      </w:r>
      <w:proofErr w:type="spellEnd"/>
      <w:r w:rsidR="00B02D36" w:rsidRPr="00B02D36">
        <w:rPr>
          <w:sz w:val="28"/>
        </w:rPr>
        <w:t xml:space="preserve"> is /</w:t>
      </w:r>
      <w:proofErr w:type="spellStart"/>
      <w:r w:rsidR="00B02D36" w:rsidRPr="00B02D36">
        <w:rPr>
          <w:sz w:val="28"/>
        </w:rPr>
        <w:t>i</w:t>
      </w:r>
      <w:proofErr w:type="spellEnd"/>
      <w:r w:rsidR="00B02D36" w:rsidRPr="00B02D36">
        <w:rPr>
          <w:sz w:val="28"/>
        </w:rPr>
        <w:t>:/. Exceptions: protein, caffeine, seize</w:t>
      </w:r>
    </w:p>
    <w:p w14:paraId="31E97566" w14:textId="19246D98" w:rsidR="00702AEC" w:rsidRPr="00702AEC" w:rsidRDefault="6A6606CA" w:rsidP="185F5245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5C365CAD" w:rsidR="00702AEC" w:rsidRPr="00702AEC" w:rsidRDefault="00B02D36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deceive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4AECE2C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15688F2F" w:rsidR="00702AEC" w:rsidRPr="00702AEC" w:rsidRDefault="00B02D36" w:rsidP="00B02D36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r</w:t>
            </w: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eceive</w:t>
            </w:r>
            <w:bookmarkStart w:id="0" w:name="_GoBack"/>
            <w:bookmarkEnd w:id="0"/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4A2C1C7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7E7174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1CDEF26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7D93CDE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29CDFF42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B2C16" w14:textId="486248E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F6402A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3BB4D2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174C315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12D4E0C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6B88652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15EB9F79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5EC42C" w14:textId="067B6F1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1D220A0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15270A4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2DBA1D9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3E0F22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0C5A1C7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4BDD5E67" w:rsidR="009C0126" w:rsidRPr="00702AEC" w:rsidRDefault="00B02D36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0B39FF"/>
    <w:rsid w:val="002040DC"/>
    <w:rsid w:val="00275353"/>
    <w:rsid w:val="00406946"/>
    <w:rsid w:val="0050419E"/>
    <w:rsid w:val="00702AEC"/>
    <w:rsid w:val="008909B7"/>
    <w:rsid w:val="009B40F4"/>
    <w:rsid w:val="00A63C11"/>
    <w:rsid w:val="00B02D36"/>
    <w:rsid w:val="00BF1E11"/>
    <w:rsid w:val="00DE5CD2"/>
    <w:rsid w:val="00DF2141"/>
    <w:rsid w:val="00E21F3A"/>
    <w:rsid w:val="00EF2BB9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0FADA4-6CAA-4338-B3D0-EEE35BDB42B9}">
  <ds:schemaRefs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2a5f1dcc-0833-4cfd-bcad-ab37e0f36cdd"/>
    <ds:schemaRef ds:uri="7fa35bd1-63db-4a7c-91f2-1c0edbf99cc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9635A6-D0CC-45EF-9551-B73A69C2E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7169D314</Template>
  <TotalTime>1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2025-01-24T08:28:00Z</dcterms:created>
  <dcterms:modified xsi:type="dcterms:W3CDTF">2025-01-24T08:28:00Z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