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D15E26" w14:textId="77777777" w:rsidR="00907718" w:rsidRPr="002040DC" w:rsidRDefault="00907718" w:rsidP="00907718">
      <w:pPr>
        <w:spacing w:after="0" w:line="240" w:lineRule="auto"/>
        <w:textAlignment w:val="baseline"/>
        <w:rPr>
          <w:rFonts w:ascii="Comic Sans MS" w:eastAsia="Times New Roman" w:hAnsi="Comic Sans MS" w:cs="Segoe UI"/>
          <w:sz w:val="24"/>
          <w:szCs w:val="24"/>
          <w:lang w:eastAsia="en-GB"/>
        </w:rPr>
      </w:pPr>
      <w:r w:rsidRPr="002040DC">
        <w:rPr>
          <w:rFonts w:ascii="Comic Sans MS" w:eastAsia="Times New Roman" w:hAnsi="Comic Sans MS" w:cs="Segoe UI"/>
          <w:sz w:val="24"/>
          <w:szCs w:val="24"/>
          <w:lang w:eastAsia="en-GB"/>
        </w:rPr>
        <w:t xml:space="preserve">MW Spellings for </w:t>
      </w:r>
      <w:r>
        <w:rPr>
          <w:rFonts w:ascii="Comic Sans MS" w:eastAsia="Times New Roman" w:hAnsi="Comic Sans MS" w:cs="Segoe UI"/>
          <w:sz w:val="24"/>
          <w:szCs w:val="24"/>
          <w:lang w:eastAsia="en-GB"/>
        </w:rPr>
        <w:t>Spring 1 week 3</w:t>
      </w:r>
    </w:p>
    <w:p w14:paraId="2F15C19B" w14:textId="77777777" w:rsidR="00907718" w:rsidRPr="00275353" w:rsidRDefault="00907718" w:rsidP="00907718">
      <w:pPr>
        <w:spacing w:after="0" w:line="240" w:lineRule="auto"/>
        <w:textAlignment w:val="baseline"/>
        <w:rPr>
          <w:sz w:val="24"/>
        </w:rPr>
      </w:pPr>
      <w:r w:rsidRPr="002040DC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Research spellings using the following spelling rule: </w:t>
      </w:r>
      <w:r w:rsidRPr="00B02D36">
        <w:rPr>
          <w:sz w:val="28"/>
        </w:rPr>
        <w:t xml:space="preserve">Words with the /i:/ sound spelt </w:t>
      </w:r>
      <w:proofErr w:type="spellStart"/>
      <w:r w:rsidRPr="00B02D36">
        <w:rPr>
          <w:sz w:val="28"/>
        </w:rPr>
        <w:t>ei</w:t>
      </w:r>
      <w:proofErr w:type="spellEnd"/>
      <w:r w:rsidRPr="00B02D36">
        <w:rPr>
          <w:sz w:val="28"/>
        </w:rPr>
        <w:t xml:space="preserve"> after c</w:t>
      </w:r>
      <w:r>
        <w:rPr>
          <w:sz w:val="28"/>
        </w:rPr>
        <w:t xml:space="preserve">. </w:t>
      </w:r>
      <w:r w:rsidRPr="00B02D36">
        <w:rPr>
          <w:sz w:val="28"/>
        </w:rPr>
        <w:t>The ‘</w:t>
      </w:r>
      <w:proofErr w:type="spellStart"/>
      <w:r w:rsidRPr="00B02D36">
        <w:rPr>
          <w:sz w:val="28"/>
        </w:rPr>
        <w:t>i</w:t>
      </w:r>
      <w:proofErr w:type="spellEnd"/>
      <w:r w:rsidRPr="00B02D36">
        <w:rPr>
          <w:sz w:val="28"/>
        </w:rPr>
        <w:t xml:space="preserve"> before e except after c’ rule applies to words where the sound spelt by </w:t>
      </w:r>
      <w:proofErr w:type="spellStart"/>
      <w:r w:rsidRPr="00B02D36">
        <w:rPr>
          <w:sz w:val="28"/>
        </w:rPr>
        <w:t>ei</w:t>
      </w:r>
      <w:proofErr w:type="spellEnd"/>
      <w:r w:rsidRPr="00B02D36">
        <w:rPr>
          <w:sz w:val="28"/>
        </w:rPr>
        <w:t xml:space="preserve"> is /</w:t>
      </w:r>
      <w:proofErr w:type="spellStart"/>
      <w:r w:rsidRPr="00B02D36">
        <w:rPr>
          <w:sz w:val="28"/>
        </w:rPr>
        <w:t>i</w:t>
      </w:r>
      <w:proofErr w:type="spellEnd"/>
      <w:r w:rsidRPr="00B02D36">
        <w:rPr>
          <w:sz w:val="28"/>
        </w:rPr>
        <w:t>:/. Exceptions: protein, caffeine, seize</w:t>
      </w:r>
    </w:p>
    <w:p w14:paraId="70B11D10" w14:textId="77777777" w:rsidR="00907718" w:rsidRPr="00702AEC" w:rsidRDefault="00907718" w:rsidP="00907718">
      <w:pPr>
        <w:spacing w:after="0" w:line="240" w:lineRule="auto"/>
        <w:textAlignment w:val="baseline"/>
        <w:rPr>
          <w:rFonts w:ascii="Comic Sans MS" w:eastAsia="Comic Sans MS" w:hAnsi="Comic Sans MS" w:cs="Comic Sans MS"/>
          <w:color w:val="000000" w:themeColor="text1"/>
          <w:sz w:val="24"/>
          <w:szCs w:val="24"/>
        </w:rPr>
      </w:pPr>
      <w:r w:rsidRPr="002040DC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Research 8 words to practise and write them in the grid below. I have included two for you. </w:t>
      </w:r>
    </w:p>
    <w:p w14:paraId="6E7BEAA2" w14:textId="4E7CAABE" w:rsidR="00702AEC" w:rsidRPr="00702AEC" w:rsidRDefault="00907718" w:rsidP="00702AEC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185F5245">
        <w:rPr>
          <w:rFonts w:ascii="Comic Sans MS" w:eastAsia="Comic Sans MS" w:hAnsi="Comic Sans MS" w:cs="Comic Sans MS"/>
          <w:b/>
          <w:bCs/>
          <w:color w:val="000000" w:themeColor="text1"/>
          <w:sz w:val="24"/>
          <w:szCs w:val="24"/>
        </w:rPr>
        <w:t>Look, cover, write, check</w:t>
      </w:r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>:</w:t>
      </w:r>
      <w:r w:rsidRPr="185F52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 Look at each word, cover it and see if you can copy it out correctly.</w:t>
      </w:r>
      <w:r w:rsidRPr="185F52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 Try not to complete this sheet all in one go, do a column a day so that you build up a memory of the spellings over the week.</w:t>
      </w:r>
      <w:r w:rsidRPr="185F52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 </w:t>
      </w:r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>Also, write out each spelling in a sentence please.</w:t>
      </w:r>
      <w:r w:rsidRPr="185F5245">
        <w:rPr>
          <w:rFonts w:ascii="Comic Sans MS" w:eastAsia="Times New Roman" w:hAnsi="Comic Sans MS" w:cs="Segoe UI"/>
          <w:sz w:val="28"/>
          <w:szCs w:val="28"/>
          <w:lang w:eastAsia="en-GB"/>
        </w:rPr>
        <w:t xml:space="preserve">  </w:t>
      </w:r>
      <w:r w:rsidR="00702AEC" w:rsidRPr="00702AEC">
        <w:rPr>
          <w:rFonts w:ascii="Segoe UI" w:eastAsia="Times New Roman" w:hAnsi="Segoe UI" w:cs="Segoe UI"/>
          <w:sz w:val="18"/>
          <w:szCs w:val="18"/>
          <w:lang w:eastAsia="en-GB"/>
        </w:rPr>
        <w:t> </w:t>
      </w:r>
    </w:p>
    <w:tbl>
      <w:tblPr>
        <w:tblW w:w="1473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35"/>
        <w:gridCol w:w="1935"/>
        <w:gridCol w:w="1934"/>
        <w:gridCol w:w="1934"/>
        <w:gridCol w:w="2886"/>
        <w:gridCol w:w="4110"/>
      </w:tblGrid>
      <w:tr w:rsidR="00FF07EA" w:rsidRPr="00702AEC" w14:paraId="5258F79D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CF37E93" w14:textId="77777777" w:rsidR="00FF07EA" w:rsidRPr="00702AEC" w:rsidRDefault="00FF07EA" w:rsidP="00FF07E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Comic Sans MS" w:eastAsia="Times New Roman" w:hAnsi="Comic Sans MS" w:cs="Times New Roman"/>
                <w:b/>
                <w:bCs/>
                <w:sz w:val="44"/>
                <w:szCs w:val="44"/>
                <w:lang w:eastAsia="en-GB"/>
              </w:rPr>
              <w:t>Day 1</w:t>
            </w: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570C705" w14:textId="77777777" w:rsidR="00FF07EA" w:rsidRPr="00702AEC" w:rsidRDefault="00FF07EA" w:rsidP="00FF07E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Comic Sans MS" w:eastAsia="Times New Roman" w:hAnsi="Comic Sans MS" w:cs="Times New Roman"/>
                <w:b/>
                <w:bCs/>
                <w:sz w:val="44"/>
                <w:szCs w:val="44"/>
                <w:lang w:eastAsia="en-GB"/>
              </w:rPr>
              <w:t>Day 2</w:t>
            </w: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C7720BD" w14:textId="77777777" w:rsidR="00FF07EA" w:rsidRPr="00702AEC" w:rsidRDefault="00FF07EA" w:rsidP="00FF07E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Comic Sans MS" w:eastAsia="Times New Roman" w:hAnsi="Comic Sans MS" w:cs="Times New Roman"/>
                <w:b/>
                <w:bCs/>
                <w:sz w:val="44"/>
                <w:szCs w:val="44"/>
                <w:lang w:eastAsia="en-GB"/>
              </w:rPr>
              <w:t>Day 3</w:t>
            </w:r>
            <w:r w:rsidRPr="00702AEC"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  <w:lang w:eastAsia="en-GB"/>
              </w:rPr>
              <w:t> </w:t>
            </w: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7DF443A" w14:textId="77777777" w:rsidR="00FF07EA" w:rsidRPr="00702AEC" w:rsidRDefault="00FF07EA" w:rsidP="00FF07E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Comic Sans MS" w:eastAsia="Times New Roman" w:hAnsi="Comic Sans MS" w:cs="Times New Roman"/>
                <w:b/>
                <w:bCs/>
                <w:sz w:val="44"/>
                <w:szCs w:val="44"/>
                <w:lang w:eastAsia="en-GB"/>
              </w:rPr>
              <w:t>Day 4</w:t>
            </w: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C9430C3" w14:textId="77777777" w:rsidR="00FF07EA" w:rsidRPr="00702AEC" w:rsidRDefault="00FF07EA" w:rsidP="00FF07E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Comic Sans MS" w:eastAsia="Times New Roman" w:hAnsi="Comic Sans MS" w:cs="Times New Roman"/>
                <w:b/>
                <w:bCs/>
                <w:sz w:val="44"/>
                <w:szCs w:val="44"/>
                <w:lang w:eastAsia="en-GB"/>
              </w:rPr>
              <w:t>Day 5</w:t>
            </w: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4CAC75" w14:textId="77777777" w:rsidR="00FF07EA" w:rsidRPr="00702AEC" w:rsidRDefault="00FF07EA" w:rsidP="00FF07E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Comic Sans MS" w:eastAsia="Times New Roman" w:hAnsi="Comic Sans MS" w:cs="Times New Roman"/>
                <w:b/>
                <w:bCs/>
                <w:sz w:val="44"/>
                <w:szCs w:val="44"/>
                <w:lang w:eastAsia="en-GB"/>
              </w:rPr>
              <w:t>Word</w:t>
            </w: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</w:tr>
      <w:tr w:rsidR="00907718" w:rsidRPr="00702AEC" w14:paraId="6F5BFF6F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6F635CB" w14:textId="77777777" w:rsidR="00907718" w:rsidRPr="00702AEC" w:rsidRDefault="00907718" w:rsidP="0090771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1E5395D" w14:textId="77777777" w:rsidR="00907718" w:rsidRPr="00702AEC" w:rsidRDefault="00907718" w:rsidP="0090771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03A63FF" w14:textId="77777777" w:rsidR="00907718" w:rsidRPr="00702AEC" w:rsidRDefault="00907718" w:rsidP="0090771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12B3A72" w14:textId="77777777" w:rsidR="00907718" w:rsidRPr="00702AEC" w:rsidRDefault="00907718" w:rsidP="0090771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49275A9" w14:textId="77777777" w:rsidR="00907718" w:rsidRPr="00702AEC" w:rsidRDefault="00907718" w:rsidP="0090771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4119E8" w14:textId="57D6CEF0" w:rsidR="00907718" w:rsidRDefault="00907718" w:rsidP="00907718">
            <w:pPr>
              <w:spacing w:after="0" w:line="240" w:lineRule="auto"/>
              <w:rPr>
                <w:rFonts w:ascii="XCCW Joined 23a" w:eastAsia="XCCW Joined 23a" w:hAnsi="XCCW Joined 23a" w:cs="XCCW Joined 23a"/>
                <w:color w:val="000000" w:themeColor="text1"/>
                <w:sz w:val="32"/>
                <w:szCs w:val="32"/>
              </w:rPr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deceive</w:t>
            </w:r>
          </w:p>
        </w:tc>
      </w:tr>
      <w:tr w:rsidR="00907718" w:rsidRPr="00702AEC" w14:paraId="4838A2BE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D58F174" w14:textId="77777777" w:rsidR="00907718" w:rsidRPr="00702AEC" w:rsidRDefault="00907718" w:rsidP="0090771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8C4D673" w14:textId="77777777" w:rsidR="00907718" w:rsidRPr="00702AEC" w:rsidRDefault="00907718" w:rsidP="0090771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5AD0AD4" w14:textId="77777777" w:rsidR="00907718" w:rsidRPr="00702AEC" w:rsidRDefault="00907718" w:rsidP="0090771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EDCBC6F" w14:textId="77777777" w:rsidR="00907718" w:rsidRPr="00702AEC" w:rsidRDefault="00907718" w:rsidP="0090771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594AD8F" w14:textId="77777777" w:rsidR="00907718" w:rsidRPr="00702AEC" w:rsidRDefault="00907718" w:rsidP="0090771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B60063" w14:textId="7B709EFF" w:rsidR="00907718" w:rsidRDefault="00907718" w:rsidP="00907718">
            <w:pPr>
              <w:spacing w:after="0" w:line="240" w:lineRule="auto"/>
              <w:rPr>
                <w:rFonts w:ascii="XCCW Joined 23a" w:eastAsia="XCCW Joined 23a" w:hAnsi="XCCW Joined 23a" w:cs="XCCW Joined 23a"/>
                <w:color w:val="000000" w:themeColor="text1"/>
                <w:sz w:val="32"/>
                <w:szCs w:val="32"/>
              </w:rPr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receive</w:t>
            </w:r>
          </w:p>
        </w:tc>
      </w:tr>
      <w:tr w:rsidR="0071732B" w:rsidRPr="00702AEC" w14:paraId="31B09ABC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CB031F2" w14:textId="77777777" w:rsidR="0071732B" w:rsidRPr="00702AEC" w:rsidRDefault="0071732B" w:rsidP="0071732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DB2095E" w14:textId="77777777" w:rsidR="0071732B" w:rsidRPr="00702AEC" w:rsidRDefault="0071732B" w:rsidP="0071732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6844972" w14:textId="77777777" w:rsidR="0071732B" w:rsidRPr="00702AEC" w:rsidRDefault="0071732B" w:rsidP="0071732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C61C55D" w14:textId="77777777" w:rsidR="0071732B" w:rsidRPr="00702AEC" w:rsidRDefault="0071732B" w:rsidP="0071732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E2A8BB6" w14:textId="77777777" w:rsidR="0071732B" w:rsidRPr="00702AEC" w:rsidRDefault="0071732B" w:rsidP="0071732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8A609D" w14:textId="408E24D2" w:rsidR="0071732B" w:rsidRPr="00702AEC" w:rsidRDefault="0071732B" w:rsidP="0071732B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</w:pPr>
            <w:bookmarkStart w:id="0" w:name="_GoBack"/>
            <w:bookmarkEnd w:id="0"/>
          </w:p>
        </w:tc>
      </w:tr>
      <w:tr w:rsidR="0071732B" w:rsidRPr="00702AEC" w14:paraId="2753D94C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3DC1260" w14:textId="77777777" w:rsidR="0071732B" w:rsidRPr="00702AEC" w:rsidRDefault="0071732B" w:rsidP="0071732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21A624E" w14:textId="77777777" w:rsidR="0071732B" w:rsidRPr="00702AEC" w:rsidRDefault="0071732B" w:rsidP="0071732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489D19A" w14:textId="77777777" w:rsidR="0071732B" w:rsidRPr="00702AEC" w:rsidRDefault="0071732B" w:rsidP="0071732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685FA2B" w14:textId="77777777" w:rsidR="0071732B" w:rsidRPr="00702AEC" w:rsidRDefault="0071732B" w:rsidP="0071732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42AD9C1" w14:textId="77777777" w:rsidR="0071732B" w:rsidRPr="00702AEC" w:rsidRDefault="0071732B" w:rsidP="0071732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F58F64" w14:textId="0206238A" w:rsidR="0071732B" w:rsidRPr="00702AEC" w:rsidRDefault="0071732B" w:rsidP="0071732B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</w:pPr>
          </w:p>
        </w:tc>
      </w:tr>
      <w:tr w:rsidR="0071732B" w:rsidRPr="00702AEC" w14:paraId="3BB9B441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834BCA1" w14:textId="77777777" w:rsidR="0071732B" w:rsidRPr="00702AEC" w:rsidRDefault="0071732B" w:rsidP="0071732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311D20A" w14:textId="77777777" w:rsidR="0071732B" w:rsidRPr="00702AEC" w:rsidRDefault="0071732B" w:rsidP="0071732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C0E41CB" w14:textId="77777777" w:rsidR="0071732B" w:rsidRPr="00702AEC" w:rsidRDefault="0071732B" w:rsidP="0071732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CA1ED02" w14:textId="77777777" w:rsidR="0071732B" w:rsidRPr="00702AEC" w:rsidRDefault="0071732B" w:rsidP="0071732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5317E62" w14:textId="77777777" w:rsidR="0071732B" w:rsidRPr="00702AEC" w:rsidRDefault="0071732B" w:rsidP="0071732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8D1E92" w14:textId="19342F45" w:rsidR="0071732B" w:rsidRPr="00702AEC" w:rsidRDefault="0071732B" w:rsidP="0071732B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</w:pPr>
          </w:p>
        </w:tc>
      </w:tr>
      <w:tr w:rsidR="0071732B" w:rsidRPr="00702AEC" w14:paraId="56CA719F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0B2E040" w14:textId="77777777" w:rsidR="0071732B" w:rsidRPr="00702AEC" w:rsidRDefault="0071732B" w:rsidP="0071732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8CF68D3" w14:textId="77777777" w:rsidR="0071732B" w:rsidRPr="00702AEC" w:rsidRDefault="0071732B" w:rsidP="0071732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70C5B67" w14:textId="77777777" w:rsidR="0071732B" w:rsidRPr="00702AEC" w:rsidRDefault="0071732B" w:rsidP="0071732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5ED0A8A" w14:textId="77777777" w:rsidR="0071732B" w:rsidRPr="00702AEC" w:rsidRDefault="0071732B" w:rsidP="0071732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E78E587" w14:textId="77777777" w:rsidR="0071732B" w:rsidRPr="00702AEC" w:rsidRDefault="0071732B" w:rsidP="0071732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31EA49" w14:textId="6EFDC9D0" w:rsidR="0071732B" w:rsidRPr="00702AEC" w:rsidRDefault="0071732B" w:rsidP="0071732B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</w:pPr>
          </w:p>
        </w:tc>
      </w:tr>
      <w:tr w:rsidR="0071732B" w:rsidRPr="00702AEC" w14:paraId="392D16D4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801995B" w14:textId="77777777" w:rsidR="0071732B" w:rsidRPr="00702AEC" w:rsidRDefault="0071732B" w:rsidP="0071732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60BACD1" w14:textId="77777777" w:rsidR="0071732B" w:rsidRPr="00702AEC" w:rsidRDefault="0071732B" w:rsidP="0071732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F02ADE6" w14:textId="77777777" w:rsidR="0071732B" w:rsidRPr="00702AEC" w:rsidRDefault="0071732B" w:rsidP="0071732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A4F407B" w14:textId="77777777" w:rsidR="0071732B" w:rsidRPr="00702AEC" w:rsidRDefault="0071732B" w:rsidP="0071732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4C2B932" w14:textId="77777777" w:rsidR="0071732B" w:rsidRPr="00702AEC" w:rsidRDefault="0071732B" w:rsidP="0071732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F02C28" w14:textId="070F3F58" w:rsidR="0071732B" w:rsidRPr="00702AEC" w:rsidRDefault="0071732B" w:rsidP="0071732B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</w:pPr>
          </w:p>
        </w:tc>
      </w:tr>
      <w:tr w:rsidR="0071732B" w:rsidRPr="00702AEC" w14:paraId="2A73FE6F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764F16F" w14:textId="77777777" w:rsidR="0071732B" w:rsidRPr="00702AEC" w:rsidRDefault="0071732B" w:rsidP="0071732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59BA86C" w14:textId="77777777" w:rsidR="0071732B" w:rsidRPr="00702AEC" w:rsidRDefault="0071732B" w:rsidP="0071732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BC6EB0E" w14:textId="77777777" w:rsidR="0071732B" w:rsidRPr="00702AEC" w:rsidRDefault="0071732B" w:rsidP="0071732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078C21D" w14:textId="77777777" w:rsidR="0071732B" w:rsidRPr="00702AEC" w:rsidRDefault="0071732B" w:rsidP="0071732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4AC9334" w14:textId="77777777" w:rsidR="0071732B" w:rsidRPr="00702AEC" w:rsidRDefault="0071732B" w:rsidP="0071732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63D28C" w14:textId="4CA59343" w:rsidR="0071732B" w:rsidRPr="00702AEC" w:rsidRDefault="0071732B" w:rsidP="0071732B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</w:pPr>
          </w:p>
        </w:tc>
      </w:tr>
    </w:tbl>
    <w:p w14:paraId="59531C1E" w14:textId="3F4B19C2" w:rsidR="009C0126" w:rsidRPr="00702AEC" w:rsidRDefault="00907718" w:rsidP="00702AEC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</w:p>
    <w:sectPr w:rsidR="009C0126" w:rsidRPr="00702AEC" w:rsidSect="00702AE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AEC"/>
    <w:rsid w:val="000A77F2"/>
    <w:rsid w:val="000A793A"/>
    <w:rsid w:val="00123DF2"/>
    <w:rsid w:val="001516FB"/>
    <w:rsid w:val="00222115"/>
    <w:rsid w:val="004F47A2"/>
    <w:rsid w:val="00657D34"/>
    <w:rsid w:val="00702AEC"/>
    <w:rsid w:val="0071732B"/>
    <w:rsid w:val="0077291A"/>
    <w:rsid w:val="008064C3"/>
    <w:rsid w:val="00907718"/>
    <w:rsid w:val="009A45A4"/>
    <w:rsid w:val="00B056A5"/>
    <w:rsid w:val="00D86FCF"/>
    <w:rsid w:val="00DE5CD2"/>
    <w:rsid w:val="00FF07EA"/>
    <w:rsid w:val="01333888"/>
    <w:rsid w:val="0734280B"/>
    <w:rsid w:val="0A329030"/>
    <w:rsid w:val="0E9EE3B3"/>
    <w:rsid w:val="275C856E"/>
    <w:rsid w:val="30B5A928"/>
    <w:rsid w:val="325D8CF6"/>
    <w:rsid w:val="45D67FFC"/>
    <w:rsid w:val="5BA4F36B"/>
    <w:rsid w:val="76F03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E6FC85"/>
  <w15:chartTrackingRefBased/>
  <w15:docId w15:val="{D358B25A-8710-4D8F-AA63-8ED25CEE5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702A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02AEC"/>
  </w:style>
  <w:style w:type="character" w:customStyle="1" w:styleId="eop">
    <w:name w:val="eop"/>
    <w:basedOn w:val="DefaultParagraphFont"/>
    <w:rsid w:val="00702AEC"/>
  </w:style>
  <w:style w:type="paragraph" w:styleId="BalloonText">
    <w:name w:val="Balloon Text"/>
    <w:basedOn w:val="Normal"/>
    <w:link w:val="BalloonTextChar"/>
    <w:uiPriority w:val="99"/>
    <w:semiHidden/>
    <w:unhideWhenUsed/>
    <w:rsid w:val="009A45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45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10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58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2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0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0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37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65853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96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99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1941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685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429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952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3493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13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0191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786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4626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1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7756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6783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3081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007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2908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395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7624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44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0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682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4102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548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3457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234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9422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530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6849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240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9226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203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880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624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4651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882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0544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667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318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210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1138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783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2315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462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3315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771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1611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387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3274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093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801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125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0473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523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0815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809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2402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00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344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001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398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109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314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372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3304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570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8222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6834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8393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4026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270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8263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3714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1468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69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240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56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159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3872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544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614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192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4192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422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908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666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6668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826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355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4145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8350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401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522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366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9400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473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5475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0371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892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84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3417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997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1344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3072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838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702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642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790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7068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358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3105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760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4449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200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891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54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1446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559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8047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181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26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24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07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44f210940239f8aa13d72b54019d7fdf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ad3a8fce053f47b89c96b13b99e752a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F7AF3D4-E5BA-4CEC-8D36-8B573E1D7CC2}">
  <ds:schemaRefs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2a5f1dcc-0833-4cfd-bcad-ab37e0f36cdd"/>
    <ds:schemaRef ds:uri="7fa35bd1-63db-4a7c-91f2-1c0edbf99ccb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F4B8598-6D6D-4AE0-94D4-B46E60A4B1C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970FA17-6204-4C65-890B-A4D3307FF9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7169D314</Template>
  <TotalTime>1</TotalTime>
  <Pages>1</Pages>
  <Words>131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Wickenden</dc:creator>
  <cp:keywords/>
  <dc:description/>
  <cp:lastModifiedBy>Matthew Wickenden</cp:lastModifiedBy>
  <cp:revision>2</cp:revision>
  <cp:lastPrinted>2024-09-23T06:55:00Z</cp:lastPrinted>
  <dcterms:created xsi:type="dcterms:W3CDTF">2025-01-24T08:29:00Z</dcterms:created>
  <dcterms:modified xsi:type="dcterms:W3CDTF">2025-01-24T08:29:00Z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