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E06DAB0" w14:textId="77777777" w:rsidR="00D05B0F" w:rsidRDefault="00D05B0F" w:rsidP="00D05B0F">
      <w:pPr>
        <w:spacing w:after="0" w:line="240" w:lineRule="auto"/>
        <w:textAlignment w:val="baseline"/>
        <w:rPr>
          <w:rFonts w:ascii="Comic Sans MS" w:eastAsia="Times New Roman" w:hAnsi="Comic Sans MS" w:cs="Segoe UI"/>
          <w:sz w:val="24"/>
          <w:szCs w:val="24"/>
          <w:lang w:eastAsia="en-GB"/>
        </w:rPr>
      </w:pPr>
      <w:r>
        <w:rPr>
          <w:rFonts w:ascii="Comic Sans MS" w:eastAsia="Times New Roman" w:hAnsi="Comic Sans MS" w:cs="Segoe UI"/>
          <w:sz w:val="24"/>
          <w:szCs w:val="24"/>
          <w:lang w:eastAsia="en-GB"/>
        </w:rPr>
        <w:t>MW Spellings for Spring 1 week 3</w:t>
      </w:r>
    </w:p>
    <w:p w14:paraId="48008CAB" w14:textId="77777777" w:rsidR="00D05B0F" w:rsidRDefault="00D05B0F" w:rsidP="00D05B0F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spellings using the following spelling rule: </w:t>
      </w:r>
      <w:r>
        <w:rPr>
          <w:sz w:val="28"/>
        </w:rPr>
        <w:t>Tricky words</w:t>
      </w:r>
      <w:r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continued. Come up with four of your own to work on, ones that you find difficult. </w:t>
      </w:r>
    </w:p>
    <w:p w14:paraId="25A0B409" w14:textId="77777777" w:rsidR="0027038B" w:rsidRPr="00702AEC" w:rsidRDefault="0027038B" w:rsidP="0027038B">
      <w:pPr>
        <w:spacing w:after="0" w:line="240" w:lineRule="auto"/>
        <w:textAlignment w:val="baseline"/>
        <w:rPr>
          <w:rFonts w:ascii="Comic Sans MS" w:eastAsia="Comic Sans MS" w:hAnsi="Comic Sans MS" w:cs="Comic Sans MS"/>
          <w:color w:val="000000" w:themeColor="text1"/>
          <w:sz w:val="24"/>
          <w:szCs w:val="24"/>
        </w:rPr>
      </w:pPr>
      <w:r w:rsidRPr="00445851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Research 8 words to practise and write them in the grid below. I have included two for you. </w:t>
      </w:r>
    </w:p>
    <w:p w14:paraId="6E7BEAA2" w14:textId="35492037" w:rsidR="00702AEC" w:rsidRPr="00702AEC" w:rsidRDefault="0027038B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185F5245">
        <w:rPr>
          <w:rFonts w:ascii="Comic Sans MS" w:eastAsia="Comic Sans MS" w:hAnsi="Comic Sans MS" w:cs="Comic Sans MS"/>
          <w:b/>
          <w:bCs/>
          <w:color w:val="000000" w:themeColor="text1"/>
          <w:sz w:val="24"/>
          <w:szCs w:val="24"/>
        </w:rPr>
        <w:t>Look, cover, write, check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: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Look at each word, cover it and see if you can copy it out correctly.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 xml:space="preserve"> Try not to complete this sheet all in one go, do a column a day so that you build up a memory of the spellings over the week.</w:t>
      </w:r>
      <w:r w:rsidRPr="185F5245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  </w:t>
      </w:r>
      <w:r w:rsidRPr="185F5245">
        <w:rPr>
          <w:rFonts w:ascii="Comic Sans MS" w:eastAsia="Comic Sans MS" w:hAnsi="Comic Sans MS" w:cs="Comic Sans MS"/>
          <w:color w:val="000000" w:themeColor="text1"/>
          <w:sz w:val="24"/>
          <w:szCs w:val="24"/>
        </w:rPr>
        <w:t>Also, write out each spelling in a sentence please.</w:t>
      </w:r>
      <w:r w:rsidRPr="185F5245">
        <w:rPr>
          <w:rFonts w:ascii="Comic Sans MS" w:eastAsia="Times New Roman" w:hAnsi="Comic Sans MS" w:cs="Segoe UI"/>
          <w:sz w:val="28"/>
          <w:szCs w:val="28"/>
          <w:lang w:eastAsia="en-GB"/>
        </w:rPr>
        <w:t xml:space="preserve">  </w:t>
      </w:r>
      <w:r w:rsidR="00702AEC" w:rsidRPr="00702AEC">
        <w:rPr>
          <w:rFonts w:ascii="Segoe UI" w:eastAsia="Times New Roman" w:hAnsi="Segoe UI" w:cs="Segoe UI"/>
          <w:sz w:val="18"/>
          <w:szCs w:val="18"/>
          <w:lang w:eastAsia="en-GB"/>
        </w:rPr>
        <w:t> </w:t>
      </w:r>
    </w:p>
    <w:tbl>
      <w:tblPr>
        <w:tblW w:w="14734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5"/>
        <w:gridCol w:w="1935"/>
        <w:gridCol w:w="1934"/>
        <w:gridCol w:w="1934"/>
        <w:gridCol w:w="2886"/>
        <w:gridCol w:w="4110"/>
      </w:tblGrid>
      <w:tr w:rsidR="00FF07EA" w:rsidRPr="00702AEC" w14:paraId="5258F79D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CF37E9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1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570C70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2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C7720BD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3</w:t>
            </w:r>
            <w:r w:rsidRPr="00702AEC">
              <w:rPr>
                <w:rFonts w:ascii="Times New Roman" w:eastAsia="Times New Roman" w:hAnsi="Times New Roman" w:cs="Times New Roman"/>
                <w:b/>
                <w:bCs/>
                <w:sz w:val="44"/>
                <w:szCs w:val="44"/>
                <w:lang w:eastAsia="en-GB"/>
              </w:rPr>
              <w:t> 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DF443A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4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9430C3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Day 5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C4CAC75" w14:textId="77777777" w:rsidR="00FF07EA" w:rsidRPr="00702AEC" w:rsidRDefault="00FF07EA" w:rsidP="00FF07EA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Comic Sans MS" w:eastAsia="Times New Roman" w:hAnsi="Comic Sans MS" w:cs="Times New Roman"/>
                <w:b/>
                <w:bCs/>
                <w:sz w:val="44"/>
                <w:szCs w:val="44"/>
                <w:lang w:eastAsia="en-GB"/>
              </w:rPr>
              <w:t>Word</w:t>
            </w: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</w:tr>
      <w:tr w:rsidR="00D05B0F" w:rsidRPr="00702AEC" w14:paraId="6F5BFF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F635CB" w14:textId="7777777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1E5395D" w14:textId="7777777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03A63FF" w14:textId="7777777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12B3A72" w14:textId="7777777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49275A9" w14:textId="7777777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24119E8" w14:textId="41E3961D" w:rsidR="00D05B0F" w:rsidRDefault="00D05B0F" w:rsidP="00D05B0F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prejudice</w:t>
            </w:r>
          </w:p>
        </w:tc>
      </w:tr>
      <w:tr w:rsidR="00D05B0F" w:rsidRPr="00702AEC" w14:paraId="4838A2BE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D58F174" w14:textId="7777777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8C4D673" w14:textId="7777777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AD0AD4" w14:textId="7777777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EDCBC6F" w14:textId="7777777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594AD8F" w14:textId="7777777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2B60063" w14:textId="28AE0AA0" w:rsidR="00D05B0F" w:rsidRDefault="00D05B0F" w:rsidP="00D05B0F">
            <w:pPr>
              <w:spacing w:after="0" w:line="240" w:lineRule="auto"/>
              <w:rPr>
                <w:rFonts w:ascii="XCCW Joined 23a" w:eastAsia="XCCW Joined 23a" w:hAnsi="XCCW Joined 23a" w:cs="XCCW Joined 23a"/>
                <w:color w:val="000000" w:themeColor="text1"/>
                <w:sz w:val="32"/>
                <w:szCs w:val="32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privilege</w:t>
            </w:r>
          </w:p>
        </w:tc>
      </w:tr>
      <w:tr w:rsidR="00D05B0F" w:rsidRPr="00702AEC" w14:paraId="31B09AB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CB031F2" w14:textId="7777777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DB2095E" w14:textId="7777777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6844972" w14:textId="7777777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C61C55D" w14:textId="7777777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E2A8BB6" w14:textId="7777777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98A609D" w14:textId="5322F3F2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pronu</w:t>
            </w:r>
            <w:bookmarkStart w:id="0" w:name="_GoBack"/>
            <w:bookmarkEnd w:id="0"/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nciation</w:t>
            </w:r>
          </w:p>
        </w:tc>
      </w:tr>
      <w:tr w:rsidR="00D05B0F" w:rsidRPr="00702AEC" w14:paraId="2753D94C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3DC1260" w14:textId="7777777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21A624E" w14:textId="7777777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489D19A" w14:textId="7777777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685FA2B" w14:textId="7777777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2AD9C1" w14:textId="7777777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DF58F64" w14:textId="26D97547" w:rsidR="00D05B0F" w:rsidRPr="00702AEC" w:rsidRDefault="00D05B0F" w:rsidP="00D05B0F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  <w:r>
              <w:rPr>
                <w:rFonts w:ascii="XCCW Joined 23a" w:eastAsia="Times New Roman" w:hAnsi="XCCW Joined 23a" w:cs="Times New Roman"/>
                <w:sz w:val="40"/>
                <w:szCs w:val="40"/>
                <w:lang w:eastAsia="en-GB"/>
              </w:rPr>
              <w:t>exaggerate</w:t>
            </w:r>
          </w:p>
        </w:tc>
      </w:tr>
      <w:tr w:rsidR="00F0201D" w:rsidRPr="00702AEC" w14:paraId="3BB9B441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34BCA1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311D20A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C0E41CB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CA1ED02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5317E62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58D1E92" w14:textId="2E67C290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F0201D" w:rsidRPr="00702AEC" w14:paraId="56CA719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0B2E040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8CF68D3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270C5B67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5ED0A8A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E78E587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F31EA49" w14:textId="44849C2A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F0201D" w:rsidRPr="00702AEC" w14:paraId="392D16D4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801995B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660BACD1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F02ADE6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A4F407B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4C2B932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50F02C28" w14:textId="763AB026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F0201D" w:rsidRPr="00702AEC" w14:paraId="2A73FE6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1764F16F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59BA86C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BC6EB0E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078C21D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54AC9334" w14:textId="77777777" w:rsidR="00F0201D" w:rsidRPr="00702AEC" w:rsidRDefault="00F0201D" w:rsidP="00F0201D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463D28C" w14:textId="63455780" w:rsidR="00F0201D" w:rsidRPr="00702AEC" w:rsidRDefault="00F0201D" w:rsidP="00D05B0F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  <w:tr w:rsidR="009A45A4" w:rsidRPr="00702AEC" w14:paraId="3C4D328F" w14:textId="77777777" w:rsidTr="76F030FB">
        <w:trPr>
          <w:trHeight w:val="300"/>
        </w:trPr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7EF5CA15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D9C62F0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418DDE5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193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3C9F3B3C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288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hideMark/>
          </w:tcPr>
          <w:p w14:paraId="0AC7ED17" w14:textId="77777777" w:rsidR="009A45A4" w:rsidRPr="00702AEC" w:rsidRDefault="009A45A4" w:rsidP="009A45A4">
            <w:pPr>
              <w:spacing w:after="0" w:line="240" w:lineRule="auto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en-GB"/>
              </w:rPr>
            </w:pPr>
            <w:r w:rsidRPr="00702AEC">
              <w:rPr>
                <w:rFonts w:ascii="Times New Roman" w:eastAsia="Times New Roman" w:hAnsi="Times New Roman" w:cs="Times New Roman"/>
                <w:sz w:val="44"/>
                <w:szCs w:val="44"/>
                <w:lang w:eastAsia="en-GB"/>
              </w:rPr>
              <w:t>  </w:t>
            </w:r>
            <w:r w:rsidRPr="00702AEC">
              <w:rPr>
                <w:rFonts w:ascii="Comic Sans MS" w:eastAsia="Times New Roman" w:hAnsi="Comic Sans MS" w:cs="Times New Roman"/>
                <w:sz w:val="44"/>
                <w:szCs w:val="44"/>
                <w:lang w:eastAsia="en-GB"/>
              </w:rPr>
              <w:t> </w:t>
            </w:r>
          </w:p>
        </w:tc>
        <w:tc>
          <w:tcPr>
            <w:tcW w:w="411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396AB82" w14:textId="30CA3A10" w:rsidR="009A45A4" w:rsidRPr="00702AEC" w:rsidRDefault="009A45A4" w:rsidP="0A329030">
            <w:pPr>
              <w:spacing w:after="0" w:line="240" w:lineRule="auto"/>
              <w:textAlignment w:val="baseline"/>
              <w:rPr>
                <w:rFonts w:ascii="XCCW Joined 23a" w:eastAsia="Times New Roman" w:hAnsi="XCCW Joined 23a" w:cs="Times New Roman"/>
                <w:sz w:val="44"/>
                <w:szCs w:val="44"/>
                <w:lang w:eastAsia="en-GB"/>
              </w:rPr>
            </w:pPr>
          </w:p>
        </w:tc>
      </w:tr>
    </w:tbl>
    <w:p w14:paraId="59531C1E" w14:textId="77777777" w:rsidR="009C0126" w:rsidRPr="00702AEC" w:rsidRDefault="00702AEC" w:rsidP="00702AEC">
      <w:pPr>
        <w:spacing w:after="0" w:line="240" w:lineRule="auto"/>
        <w:textAlignment w:val="baseline"/>
        <w:rPr>
          <w:rFonts w:ascii="Segoe UI" w:eastAsia="Times New Roman" w:hAnsi="Segoe UI" w:cs="Segoe UI"/>
          <w:sz w:val="18"/>
          <w:szCs w:val="18"/>
          <w:lang w:eastAsia="en-GB"/>
        </w:rPr>
      </w:pPr>
      <w:r w:rsidRPr="00702AEC">
        <w:rPr>
          <w:rFonts w:ascii="Calibri" w:eastAsia="Times New Roman" w:hAnsi="Calibri" w:cs="Calibri"/>
          <w:lang w:eastAsia="en-GB"/>
        </w:rPr>
        <w:t>  </w:t>
      </w:r>
    </w:p>
    <w:sectPr w:rsidR="009C0126" w:rsidRPr="00702AEC" w:rsidSect="00702AEC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XCCW Joined 23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02AEC"/>
    <w:rsid w:val="000A77F2"/>
    <w:rsid w:val="000A793A"/>
    <w:rsid w:val="0027038B"/>
    <w:rsid w:val="002A1CDF"/>
    <w:rsid w:val="00564680"/>
    <w:rsid w:val="00702AEC"/>
    <w:rsid w:val="00796D2C"/>
    <w:rsid w:val="007A4746"/>
    <w:rsid w:val="009A45A4"/>
    <w:rsid w:val="00D05B0F"/>
    <w:rsid w:val="00DE5CD2"/>
    <w:rsid w:val="00E13186"/>
    <w:rsid w:val="00F0201D"/>
    <w:rsid w:val="00F61667"/>
    <w:rsid w:val="00FF07EA"/>
    <w:rsid w:val="01333888"/>
    <w:rsid w:val="0734280B"/>
    <w:rsid w:val="0A329030"/>
    <w:rsid w:val="0E9EE3B3"/>
    <w:rsid w:val="275C856E"/>
    <w:rsid w:val="30B5A928"/>
    <w:rsid w:val="325D8CF6"/>
    <w:rsid w:val="45D67FFC"/>
    <w:rsid w:val="5BA4F36B"/>
    <w:rsid w:val="76F030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6FC85"/>
  <w15:chartTrackingRefBased/>
  <w15:docId w15:val="{D358B25A-8710-4D8F-AA63-8ED25CEE57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02AE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02AEC"/>
  </w:style>
  <w:style w:type="character" w:customStyle="1" w:styleId="eop">
    <w:name w:val="eop"/>
    <w:basedOn w:val="DefaultParagraphFont"/>
    <w:rsid w:val="00702AEC"/>
  </w:style>
  <w:style w:type="paragraph" w:styleId="BalloonText">
    <w:name w:val="Balloon Text"/>
    <w:basedOn w:val="Normal"/>
    <w:link w:val="BalloonTextChar"/>
    <w:uiPriority w:val="99"/>
    <w:semiHidden/>
    <w:unhideWhenUsed/>
    <w:rsid w:val="009A45A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A45A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934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0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206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1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38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378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2658537">
              <w:marLeft w:val="-75"/>
              <w:marRight w:val="0"/>
              <w:marTop w:val="30"/>
              <w:marBottom w:val="3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609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9990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21941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506856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429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179520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3493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98139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01911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07869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46264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616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47756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67839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930813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7007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2908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3955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676242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244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50592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326824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41020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7548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13457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9234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94226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55301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56849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52404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79226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32030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828804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6246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4651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968828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05443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56676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73181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04210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911389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77830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22315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74629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733156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7718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716116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343876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32744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9093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29801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6125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204734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523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70815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7809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2402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00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43444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9001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339809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7109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923145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33727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733040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5708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8222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68347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40260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12703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82633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437149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21468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69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612400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83562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1592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38720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5440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36147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24192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141922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374229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19088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16664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566681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368267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6355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41456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783500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74018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5221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936657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094002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54735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5475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103710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92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984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434170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449971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91344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30729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88385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21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96422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77907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870687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435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13105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676026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644498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32005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6891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75452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91446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55598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8047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918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2649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553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E659AB979EDD42878F698329DDF574" ma:contentTypeVersion="20" ma:contentTypeDescription="Create a new document." ma:contentTypeScope="" ma:versionID="44f210940239f8aa13d72b54019d7fdf">
  <xsd:schema xmlns:xsd="http://www.w3.org/2001/XMLSchema" xmlns:xs="http://www.w3.org/2001/XMLSchema" xmlns:p="http://schemas.microsoft.com/office/2006/metadata/properties" xmlns:ns2="2a5f1dcc-0833-4cfd-bcad-ab37e0f36cdd" xmlns:ns3="7fa35bd1-63db-4a7c-91f2-1c0edbf99ccb" targetNamespace="http://schemas.microsoft.com/office/2006/metadata/properties" ma:root="true" ma:fieldsID="ead3a8fce053f47b89c96b13b99e752a" ns2:_="" ns3:_="">
    <xsd:import namespace="2a5f1dcc-0833-4cfd-bcad-ab37e0f36cdd"/>
    <xsd:import namespace="7fa35bd1-63db-4a7c-91f2-1c0edbf99cc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OCR" minOccurs="0"/>
                <xsd:element ref="ns2:MediaLengthInSeconds" minOccurs="0"/>
                <xsd:element ref="ns3:TaxCatchAll" minOccurs="0"/>
                <xsd:element ref="ns2:lcf76f155ced4ddcb4097134ff3c332f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a5f1dcc-0833-4cfd-bcad-ab37e0f36cd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18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Image Tags" ma:readOnly="false" ma:fieldId="{5cf76f15-5ced-4ddc-b409-7134ff3c332f}" ma:taxonomyMulti="true" ma:sspId="5013e5da-d388-45a3-a7f2-eb70fd21f96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fa35bd1-63db-4a7c-91f2-1c0edbf99ccb" elementFormDefault="qualified">
    <xsd:import namespace="http://schemas.microsoft.com/office/2006/documentManagement/types"/>
    <xsd:import namespace="http://schemas.microsoft.com/office/infopath/2007/PartnerControls"/>
    <xsd:element name="TaxCatchAll" ma:index="19" nillable="true" ma:displayName="Taxonomy Catch All Column" ma:hidden="true" ma:list="{4dfa1dc5-0e8f-401d-923d-9c2f47120555}" ma:internalName="TaxCatchAll" ma:showField="CatchAllData" ma:web="7fa35bd1-63db-4a7c-91f2-1c0edbf99cc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a5f1dcc-0833-4cfd-bcad-ab37e0f36cdd">
      <Terms xmlns="http://schemas.microsoft.com/office/infopath/2007/PartnerControls"/>
    </lcf76f155ced4ddcb4097134ff3c332f>
    <TaxCatchAll xmlns="7fa35bd1-63db-4a7c-91f2-1c0edbf99cc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970FA17-6204-4C65-890B-A4D3307FF9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a5f1dcc-0833-4cfd-bcad-ab37e0f36cdd"/>
    <ds:schemaRef ds:uri="7fa35bd1-63db-4a7c-91f2-1c0edbf99cc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F7AF3D4-E5BA-4CEC-8D36-8B573E1D7CC2}">
  <ds:schemaRefs>
    <ds:schemaRef ds:uri="http://schemas.microsoft.com/office/2006/metadata/properties"/>
    <ds:schemaRef ds:uri="7fa35bd1-63db-4a7c-91f2-1c0edbf99ccb"/>
    <ds:schemaRef ds:uri="http://purl.org/dc/terms/"/>
    <ds:schemaRef ds:uri="http://schemas.microsoft.com/office/2006/documentManagement/types"/>
    <ds:schemaRef ds:uri="2a5f1dcc-0833-4cfd-bcad-ab37e0f36cdd"/>
    <ds:schemaRef ds:uri="http://schemas.microsoft.com/office/infopath/2007/PartnerControls"/>
    <ds:schemaRef ds:uri="http://purl.org/dc/elements/1.1/"/>
    <ds:schemaRef ds:uri="http://schemas.openxmlformats.org/package/2006/metadata/core-properties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6F4B8598-6D6D-4AE0-94D4-B46E60A4B1C5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FA202C82</Template>
  <TotalTime>0</TotalTime>
  <Pages>2</Pages>
  <Words>127</Words>
  <Characters>728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Charters School</Company>
  <LinksUpToDate>false</LinksUpToDate>
  <CharactersWithSpaces>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Matthew Wickenden</dc:creator>
  <cp:keywords/>
  <dc:description/>
  <cp:lastModifiedBy>Matthew Wickenden</cp:lastModifiedBy>
  <cp:revision>2</cp:revision>
  <cp:lastPrinted>2024-09-23T06:55:00Z</cp:lastPrinted>
  <dcterms:created xsi:type="dcterms:W3CDTF">2025-01-24T08:33:00Z</dcterms:created>
  <dcterms:modified xsi:type="dcterms:W3CDTF">2025-01-24T08:33:00Z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0x010100F5E659AB979EDD42878F698329DDF574</vt:lpwstr>
  </property>
  <property fmtid="{D5CDD505-2E9C-101B-9397-08002B2CF9AE}" pid="3" name="MediaServiceImageTags">
    <vt:lpwstr/>
  </property>
</Properties>
</file>