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9AE05" w14:textId="44EDAD25" w:rsidR="00702AEC" w:rsidRPr="00445851" w:rsidRDefault="00702AEC" w:rsidP="185F5245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445851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</w:t>
      </w:r>
      <w:r w:rsidR="005631B1">
        <w:rPr>
          <w:rFonts w:ascii="Comic Sans MS" w:eastAsia="Times New Roman" w:hAnsi="Comic Sans MS" w:cs="Segoe UI"/>
          <w:sz w:val="24"/>
          <w:szCs w:val="24"/>
          <w:lang w:eastAsia="en-GB"/>
        </w:rPr>
        <w:t>Spring 1 week 3</w:t>
      </w:r>
    </w:p>
    <w:p w14:paraId="31E97566" w14:textId="3F379FA2" w:rsidR="00702AEC" w:rsidRPr="00702AEC" w:rsidRDefault="6A6606CA" w:rsidP="00A34F79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 w:rsidR="00B7375E">
        <w:rPr>
          <w:sz w:val="28"/>
        </w:rPr>
        <w:t>Tricky words</w:t>
      </w: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</w:t>
      </w:r>
      <w:r w:rsidR="00CB0554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continued. Come up with four of your own to work on, ones that you find difficult. </w:t>
      </w:r>
    </w:p>
    <w:p w14:paraId="61CD5E1A" w14:textId="6A717ABC" w:rsidR="00702AEC" w:rsidRPr="00702AEC" w:rsidRDefault="6A6606CA" w:rsidP="185F524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</w:t>
      </w:r>
      <w:r w:rsidR="00702AEC"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702AEC" w:rsidRPr="00702AEC" w14:paraId="79F8D91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4CAC75" w14:textId="080241C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Word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54AA3EB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1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5F1B8E7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2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3B09C1D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3</w:t>
            </w:r>
            <w:r w:rsidRPr="75DEFD0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en-GB"/>
              </w:rPr>
              <w:t> 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0BBD35E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4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222FA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5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7B66D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F22D1E" w14:textId="2F09EE8A" w:rsidR="00702AEC" w:rsidRPr="00702AEC" w:rsidRDefault="00CB0554" w:rsidP="00B7375E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prejudice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4AECE2C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183041E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80414A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56E2F7C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1922DF0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0E823FA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BBE348" w14:textId="47E1D0EE" w:rsidR="00702AEC" w:rsidRPr="00702AEC" w:rsidRDefault="00CB0554" w:rsidP="00B7375E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privilege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0C52553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3D29C96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24AC31D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927822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2ED5648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533468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B822F4" w14:textId="54854ED8" w:rsidR="00702AEC" w:rsidRPr="00702AEC" w:rsidRDefault="00CB0554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pronunciation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4C77D4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43062335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835F1F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DAC5C3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ED99EC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E66A23B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D3B03E" w14:textId="69ABD7AE" w:rsidR="00702AEC" w:rsidRPr="00702AEC" w:rsidRDefault="00CB0554" w:rsidP="00A34F79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exaggerate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1177ED9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3C815D3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4CF2594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69079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6C6C77C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38BF46F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A4875E" w14:textId="0C0DB63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bookmarkStart w:id="0" w:name="_GoBack"/>
            <w:bookmarkEnd w:id="0"/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662B8A8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1C7DDDF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4B7D8DE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38F972A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160AC48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4A58077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550AC8" w14:textId="10B1B23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6C61A3A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2BAC5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0631C2B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52430CE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F924EA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29CDFF42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2B2C16" w14:textId="0182C44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F6402A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3BB4D2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174C315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12D4E0C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6B88652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15EB9F79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5EC42C" w14:textId="007E1F4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1D220A0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15270A4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2DBA1D9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3E0F22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0C5A1C7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</w:tbl>
    <w:p w14:paraId="78C48293" w14:textId="46442002" w:rsidR="2622596D" w:rsidRDefault="2622596D"/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123F73"/>
    <w:rsid w:val="001F6F28"/>
    <w:rsid w:val="00445851"/>
    <w:rsid w:val="005631B1"/>
    <w:rsid w:val="00702AEC"/>
    <w:rsid w:val="00913388"/>
    <w:rsid w:val="009D334D"/>
    <w:rsid w:val="00A34F79"/>
    <w:rsid w:val="00B7375E"/>
    <w:rsid w:val="00C84B76"/>
    <w:rsid w:val="00CB0554"/>
    <w:rsid w:val="00DE5CD2"/>
    <w:rsid w:val="00DF2141"/>
    <w:rsid w:val="0C2CF86D"/>
    <w:rsid w:val="185F5245"/>
    <w:rsid w:val="1F43F029"/>
    <w:rsid w:val="2622596D"/>
    <w:rsid w:val="320FFF08"/>
    <w:rsid w:val="3B4DEF83"/>
    <w:rsid w:val="3EAE6EB8"/>
    <w:rsid w:val="3F6E00EC"/>
    <w:rsid w:val="4C4F0DEA"/>
    <w:rsid w:val="4CD854E2"/>
    <w:rsid w:val="50EEE8F0"/>
    <w:rsid w:val="572B86A0"/>
    <w:rsid w:val="5B6BDDEF"/>
    <w:rsid w:val="6185737B"/>
    <w:rsid w:val="6A6606CA"/>
    <w:rsid w:val="6B17079C"/>
    <w:rsid w:val="6CF1E8DA"/>
    <w:rsid w:val="75DEF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0FADA4-6CAA-4338-B3D0-EEE35BDB42B9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2a5f1dcc-0833-4cfd-bcad-ab37e0f36cdd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7fa35bd1-63db-4a7c-91f2-1c0edbf99ccb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0B1790A-8C34-4508-BEC0-5C747D9924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9635A6-D0CC-45EF-9551-B73A69C2E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A8172FB4</Template>
  <TotalTime>1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3</cp:revision>
  <dcterms:created xsi:type="dcterms:W3CDTF">2025-01-24T08:32:00Z</dcterms:created>
  <dcterms:modified xsi:type="dcterms:W3CDTF">2025-01-24T08:33:00Z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