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3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78"/>
        <w:gridCol w:w="2786"/>
        <w:gridCol w:w="2799"/>
        <w:gridCol w:w="2835"/>
        <w:gridCol w:w="2776"/>
        <w:gridCol w:w="3035"/>
      </w:tblGrid>
      <w:tr w:rsidR="008A4C7D" w:rsidRPr="00C225DC" w14:paraId="02A98F64" w14:textId="77777777" w:rsidTr="4A56673E">
        <w:trPr>
          <w:trHeight w:val="585"/>
        </w:trPr>
        <w:tc>
          <w:tcPr>
            <w:tcW w:w="1078" w:type="dxa"/>
            <w:shd w:val="clear" w:color="auto" w:fill="D9D9D9" w:themeFill="background1" w:themeFillShade="D9"/>
          </w:tcPr>
          <w:p w14:paraId="760F73C2" w14:textId="77777777" w:rsidR="008A4C7D" w:rsidRPr="00C225DC" w:rsidRDefault="008A4C7D" w:rsidP="00BB57CE">
            <w:pPr>
              <w:jc w:val="center"/>
              <w:rPr>
                <w:rFonts w:ascii="Lucida Handwriting" w:hAnsi="Lucida Handwriting"/>
                <w:b/>
                <w:sz w:val="28"/>
                <w:szCs w:val="28"/>
              </w:rPr>
            </w:pPr>
          </w:p>
        </w:tc>
        <w:tc>
          <w:tcPr>
            <w:tcW w:w="2786" w:type="dxa"/>
            <w:shd w:val="clear" w:color="auto" w:fill="D9D9D9" w:themeFill="background1" w:themeFillShade="D9"/>
          </w:tcPr>
          <w:p w14:paraId="36CB4B04" w14:textId="6821DC5B" w:rsidR="008A4C7D" w:rsidRPr="002B661C" w:rsidRDefault="008A4C7D" w:rsidP="00BB57C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B661C">
              <w:rPr>
                <w:rFonts w:ascii="Arial" w:hAnsi="Arial" w:cs="Arial"/>
                <w:b/>
                <w:sz w:val="32"/>
                <w:szCs w:val="32"/>
              </w:rPr>
              <w:t>MONDAY</w:t>
            </w:r>
          </w:p>
          <w:p w14:paraId="300999B8" w14:textId="77777777" w:rsidR="008A4C7D" w:rsidRPr="002B661C" w:rsidRDefault="008A4C7D" w:rsidP="00F053AF">
            <w:pPr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r w:rsidRPr="002B661C"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</w:p>
        </w:tc>
        <w:tc>
          <w:tcPr>
            <w:tcW w:w="2799" w:type="dxa"/>
            <w:shd w:val="clear" w:color="auto" w:fill="D9D9D9" w:themeFill="background1" w:themeFillShade="D9"/>
          </w:tcPr>
          <w:p w14:paraId="7B5AE355" w14:textId="77777777" w:rsidR="008A4C7D" w:rsidRPr="002B661C" w:rsidRDefault="008A4C7D" w:rsidP="00BB57C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B661C">
              <w:rPr>
                <w:rFonts w:ascii="Arial" w:hAnsi="Arial" w:cs="Arial"/>
                <w:b/>
                <w:sz w:val="32"/>
                <w:szCs w:val="32"/>
              </w:rPr>
              <w:t>TUESDAY</w:t>
            </w:r>
          </w:p>
          <w:p w14:paraId="68D03C9F" w14:textId="77777777" w:rsidR="008A4C7D" w:rsidRPr="002B661C" w:rsidRDefault="008A4C7D" w:rsidP="00DC6323">
            <w:pPr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14:paraId="17B28CA3" w14:textId="77777777" w:rsidR="008A4C7D" w:rsidRPr="002B661C" w:rsidRDefault="008A4C7D" w:rsidP="00BB57C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B661C">
              <w:rPr>
                <w:rFonts w:ascii="Arial" w:hAnsi="Arial" w:cs="Arial"/>
                <w:b/>
                <w:sz w:val="32"/>
                <w:szCs w:val="32"/>
              </w:rPr>
              <w:t>WEDNESDAY</w:t>
            </w:r>
          </w:p>
          <w:p w14:paraId="37C9F9C5" w14:textId="77777777" w:rsidR="008A4C7D" w:rsidRPr="002B661C" w:rsidRDefault="008A4C7D" w:rsidP="00F053AF">
            <w:pPr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</w:p>
        </w:tc>
        <w:tc>
          <w:tcPr>
            <w:tcW w:w="2776" w:type="dxa"/>
            <w:shd w:val="clear" w:color="auto" w:fill="D9D9D9" w:themeFill="background1" w:themeFillShade="D9"/>
          </w:tcPr>
          <w:p w14:paraId="5A7FC904" w14:textId="77777777" w:rsidR="008A4C7D" w:rsidRPr="002B661C" w:rsidRDefault="008A4C7D" w:rsidP="00BB57C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B661C">
              <w:rPr>
                <w:rFonts w:ascii="Arial" w:hAnsi="Arial" w:cs="Arial"/>
                <w:b/>
                <w:sz w:val="32"/>
                <w:szCs w:val="32"/>
              </w:rPr>
              <w:t>THURSDAY</w:t>
            </w:r>
          </w:p>
          <w:p w14:paraId="734F7F1C" w14:textId="77777777" w:rsidR="008A4C7D" w:rsidRPr="002B661C" w:rsidRDefault="008A4C7D" w:rsidP="00BB57CE">
            <w:pPr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</w:p>
        </w:tc>
        <w:tc>
          <w:tcPr>
            <w:tcW w:w="3035" w:type="dxa"/>
            <w:shd w:val="clear" w:color="auto" w:fill="D9D9D9" w:themeFill="background1" w:themeFillShade="D9"/>
          </w:tcPr>
          <w:p w14:paraId="4BCC3B26" w14:textId="77777777" w:rsidR="008A4C7D" w:rsidRPr="002B661C" w:rsidRDefault="008A4C7D" w:rsidP="00BB57C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B661C">
              <w:rPr>
                <w:rFonts w:ascii="Arial" w:hAnsi="Arial" w:cs="Arial"/>
                <w:b/>
                <w:sz w:val="32"/>
                <w:szCs w:val="32"/>
              </w:rPr>
              <w:t>FRIDAY</w:t>
            </w:r>
          </w:p>
          <w:p w14:paraId="750602E2" w14:textId="77777777" w:rsidR="008A4C7D" w:rsidRPr="002B661C" w:rsidRDefault="008A4C7D" w:rsidP="00F053AF">
            <w:pPr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</w:p>
        </w:tc>
      </w:tr>
      <w:tr w:rsidR="005F627F" w:rsidRPr="002B661C" w14:paraId="3D8316F6" w14:textId="77777777" w:rsidTr="4A56673E">
        <w:trPr>
          <w:trHeight w:val="528"/>
        </w:trPr>
        <w:tc>
          <w:tcPr>
            <w:tcW w:w="1078" w:type="dxa"/>
            <w:shd w:val="clear" w:color="auto" w:fill="FFFFFF" w:themeFill="background1"/>
          </w:tcPr>
          <w:p w14:paraId="5A1C41AA" w14:textId="29F9D5F7" w:rsidR="005F627F" w:rsidRPr="002B661C" w:rsidRDefault="005F627F" w:rsidP="000875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08:40-</w:t>
            </w:r>
            <w:r w:rsidR="008560B0">
              <w:rPr>
                <w:rFonts w:ascii="Arial" w:hAnsi="Arial" w:cs="Arial"/>
                <w:sz w:val="24"/>
                <w:szCs w:val="24"/>
              </w:rPr>
              <w:t>0</w:t>
            </w:r>
            <w:r w:rsidRPr="002B661C">
              <w:rPr>
                <w:rFonts w:ascii="Arial" w:hAnsi="Arial" w:cs="Arial"/>
                <w:sz w:val="24"/>
                <w:szCs w:val="24"/>
              </w:rPr>
              <w:t>8:55</w:t>
            </w:r>
          </w:p>
        </w:tc>
        <w:tc>
          <w:tcPr>
            <w:tcW w:w="2786" w:type="dxa"/>
            <w:shd w:val="clear" w:color="auto" w:fill="70AD47" w:themeFill="accent6"/>
          </w:tcPr>
          <w:p w14:paraId="3A31015C" w14:textId="77777777" w:rsidR="005F627F" w:rsidRPr="002B661C" w:rsidRDefault="005F627F" w:rsidP="000875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Registration/lunch order</w:t>
            </w:r>
          </w:p>
          <w:p w14:paraId="090FFC5D" w14:textId="246D435B" w:rsidR="005F627F" w:rsidRPr="002B661C" w:rsidRDefault="005F627F" w:rsidP="005F62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661C">
              <w:rPr>
                <w:rFonts w:ascii="Arial" w:hAnsi="Arial" w:cs="Arial"/>
                <w:sz w:val="24"/>
                <w:szCs w:val="24"/>
              </w:rPr>
              <w:t>Maths Fluency</w:t>
            </w:r>
          </w:p>
        </w:tc>
        <w:tc>
          <w:tcPr>
            <w:tcW w:w="2799" w:type="dxa"/>
            <w:shd w:val="clear" w:color="auto" w:fill="70AD47" w:themeFill="accent6"/>
          </w:tcPr>
          <w:p w14:paraId="564B04A8" w14:textId="77777777" w:rsidR="005F627F" w:rsidRPr="002B661C" w:rsidRDefault="005F627F" w:rsidP="000875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Registration/lunch order</w:t>
            </w:r>
          </w:p>
          <w:p w14:paraId="45513AF3" w14:textId="0EBDB063" w:rsidR="005F627F" w:rsidRPr="002B661C" w:rsidRDefault="005F627F" w:rsidP="005F62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661C">
              <w:rPr>
                <w:rFonts w:ascii="Arial" w:hAnsi="Arial" w:cs="Arial"/>
                <w:sz w:val="24"/>
                <w:szCs w:val="24"/>
              </w:rPr>
              <w:t>Maths Fluency</w:t>
            </w:r>
          </w:p>
        </w:tc>
        <w:tc>
          <w:tcPr>
            <w:tcW w:w="2835" w:type="dxa"/>
            <w:shd w:val="clear" w:color="auto" w:fill="70AD47" w:themeFill="accent6"/>
          </w:tcPr>
          <w:p w14:paraId="16CA993C" w14:textId="77777777" w:rsidR="005F627F" w:rsidRPr="002B661C" w:rsidRDefault="005F627F" w:rsidP="000875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Registration/lunch order</w:t>
            </w:r>
          </w:p>
          <w:p w14:paraId="75654D2A" w14:textId="77777777" w:rsidR="005F627F" w:rsidRPr="002B661C" w:rsidRDefault="005F627F" w:rsidP="000875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661C">
              <w:rPr>
                <w:rFonts w:ascii="Arial" w:hAnsi="Arial" w:cs="Arial"/>
                <w:sz w:val="24"/>
                <w:szCs w:val="24"/>
              </w:rPr>
              <w:t>Maths Fluency</w:t>
            </w:r>
          </w:p>
          <w:p w14:paraId="584F5AD6" w14:textId="34863DAD" w:rsidR="005F627F" w:rsidRPr="002B661C" w:rsidRDefault="005F627F" w:rsidP="007A12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6" w:type="dxa"/>
            <w:shd w:val="clear" w:color="auto" w:fill="70AD47" w:themeFill="accent6"/>
          </w:tcPr>
          <w:p w14:paraId="7EE48207" w14:textId="77777777" w:rsidR="005F627F" w:rsidRPr="002B661C" w:rsidRDefault="005F627F" w:rsidP="000875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Registration/lunch order</w:t>
            </w:r>
          </w:p>
          <w:p w14:paraId="1F5D35E4" w14:textId="77777777" w:rsidR="005F627F" w:rsidRPr="002B661C" w:rsidRDefault="005F627F" w:rsidP="000875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661C">
              <w:rPr>
                <w:rFonts w:ascii="Arial" w:hAnsi="Arial" w:cs="Arial"/>
                <w:sz w:val="24"/>
                <w:szCs w:val="24"/>
              </w:rPr>
              <w:t>Maths Fluency</w:t>
            </w:r>
          </w:p>
          <w:p w14:paraId="775CA66B" w14:textId="148EAA6F" w:rsidR="005F627F" w:rsidRPr="002B661C" w:rsidRDefault="005F627F" w:rsidP="007A357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35" w:type="dxa"/>
            <w:shd w:val="clear" w:color="auto" w:fill="70AD47" w:themeFill="accent6"/>
          </w:tcPr>
          <w:p w14:paraId="4932E7A1" w14:textId="77777777" w:rsidR="005F627F" w:rsidRPr="002B661C" w:rsidRDefault="005F627F" w:rsidP="000875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Registration/lunch order</w:t>
            </w:r>
          </w:p>
          <w:p w14:paraId="38695F8B" w14:textId="1E246D88" w:rsidR="005F627F" w:rsidRPr="002B661C" w:rsidRDefault="005F627F" w:rsidP="005F62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661C">
              <w:rPr>
                <w:rFonts w:ascii="Arial" w:hAnsi="Arial" w:cs="Arial"/>
                <w:sz w:val="24"/>
                <w:szCs w:val="24"/>
              </w:rPr>
              <w:t>Maths Fluency</w:t>
            </w:r>
          </w:p>
        </w:tc>
      </w:tr>
      <w:tr w:rsidR="008A4C7D" w:rsidRPr="002B661C" w14:paraId="322CA5AD" w14:textId="77777777" w:rsidTr="4A56673E">
        <w:trPr>
          <w:trHeight w:val="585"/>
        </w:trPr>
        <w:tc>
          <w:tcPr>
            <w:tcW w:w="1078" w:type="dxa"/>
            <w:shd w:val="clear" w:color="auto" w:fill="FFFFFF" w:themeFill="background1"/>
          </w:tcPr>
          <w:p w14:paraId="053DE2DF" w14:textId="033078BE" w:rsidR="008A4C7D" w:rsidRPr="002B661C" w:rsidRDefault="008A4C7D" w:rsidP="008A4C7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661C">
              <w:rPr>
                <w:rFonts w:ascii="Arial" w:hAnsi="Arial" w:cs="Arial"/>
                <w:sz w:val="24"/>
                <w:szCs w:val="24"/>
              </w:rPr>
              <w:t>09</w:t>
            </w:r>
            <w:r w:rsidR="00EB792D" w:rsidRPr="002B661C">
              <w:rPr>
                <w:rFonts w:ascii="Arial" w:hAnsi="Arial" w:cs="Arial"/>
                <w:sz w:val="24"/>
                <w:szCs w:val="24"/>
              </w:rPr>
              <w:t>;</w:t>
            </w:r>
            <w:r w:rsidRPr="002B661C">
              <w:rPr>
                <w:rFonts w:ascii="Arial" w:hAnsi="Arial" w:cs="Arial"/>
                <w:sz w:val="24"/>
                <w:szCs w:val="24"/>
              </w:rPr>
              <w:t>05-09</w:t>
            </w:r>
            <w:r w:rsidR="00EB792D" w:rsidRPr="002B661C">
              <w:rPr>
                <w:rFonts w:ascii="Arial" w:hAnsi="Arial" w:cs="Arial"/>
                <w:sz w:val="24"/>
                <w:szCs w:val="24"/>
              </w:rPr>
              <w:t>:</w:t>
            </w:r>
            <w:r w:rsidR="002B661C" w:rsidRPr="002B661C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2786" w:type="dxa"/>
            <w:shd w:val="clear" w:color="auto" w:fill="D9D9D9" w:themeFill="background1" w:themeFillShade="D9"/>
          </w:tcPr>
          <w:p w14:paraId="69066F74" w14:textId="34F2CB54" w:rsidR="008A4C7D" w:rsidRPr="005670BF" w:rsidRDefault="008A4C7D" w:rsidP="008A4C7D">
            <w:pPr>
              <w:jc w:val="center"/>
              <w:rPr>
                <w:rFonts w:ascii="Lucida Handwriting" w:hAnsi="Lucida Handwriting" w:cs="Arial"/>
                <w:sz w:val="24"/>
                <w:szCs w:val="24"/>
              </w:rPr>
            </w:pPr>
            <w:r w:rsidRPr="005670BF">
              <w:rPr>
                <w:rFonts w:ascii="Lucida Handwriting" w:hAnsi="Lucida Handwriting" w:cs="Arial"/>
                <w:sz w:val="24"/>
                <w:szCs w:val="24"/>
              </w:rPr>
              <w:t>School Assembly</w:t>
            </w:r>
          </w:p>
        </w:tc>
        <w:tc>
          <w:tcPr>
            <w:tcW w:w="2799" w:type="dxa"/>
            <w:shd w:val="clear" w:color="auto" w:fill="D9D9D9" w:themeFill="background1" w:themeFillShade="D9"/>
          </w:tcPr>
          <w:p w14:paraId="36EE92E0" w14:textId="616F161A" w:rsidR="008A4C7D" w:rsidRPr="005670BF" w:rsidRDefault="008A4C7D" w:rsidP="008A4C7D">
            <w:pPr>
              <w:jc w:val="center"/>
              <w:rPr>
                <w:rFonts w:ascii="Lucida Handwriting" w:hAnsi="Lucida Handwriting" w:cs="Arial"/>
                <w:sz w:val="24"/>
                <w:szCs w:val="24"/>
              </w:rPr>
            </w:pPr>
            <w:r w:rsidRPr="005670BF">
              <w:rPr>
                <w:rFonts w:ascii="Lucida Handwriting" w:hAnsi="Lucida Handwriting" w:cs="Arial"/>
                <w:sz w:val="24"/>
                <w:szCs w:val="24"/>
              </w:rPr>
              <w:t>Values Assembly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79857E21" w14:textId="7DAFD34F" w:rsidR="008A4C7D" w:rsidRPr="005670BF" w:rsidRDefault="008A4C7D" w:rsidP="008A4C7D">
            <w:pPr>
              <w:jc w:val="center"/>
              <w:rPr>
                <w:rFonts w:ascii="Lucida Handwriting" w:hAnsi="Lucida Handwriting" w:cs="Arial"/>
                <w:b/>
                <w:bCs/>
                <w:sz w:val="24"/>
                <w:szCs w:val="24"/>
              </w:rPr>
            </w:pPr>
            <w:r w:rsidRPr="005670BF">
              <w:rPr>
                <w:rFonts w:ascii="Lucida Handwriting" w:hAnsi="Lucida Handwriting" w:cs="Arial"/>
                <w:b/>
                <w:bCs/>
                <w:sz w:val="24"/>
                <w:szCs w:val="24"/>
              </w:rPr>
              <w:t>School Assembly</w:t>
            </w:r>
          </w:p>
        </w:tc>
        <w:tc>
          <w:tcPr>
            <w:tcW w:w="2776" w:type="dxa"/>
            <w:shd w:val="clear" w:color="auto" w:fill="D9D9D9" w:themeFill="background1" w:themeFillShade="D9"/>
          </w:tcPr>
          <w:p w14:paraId="1144A144" w14:textId="5D4A852B" w:rsidR="008A4C7D" w:rsidRPr="005670BF" w:rsidRDefault="008A4C7D" w:rsidP="008A4C7D">
            <w:pPr>
              <w:jc w:val="center"/>
              <w:rPr>
                <w:rFonts w:ascii="Lucida Handwriting" w:hAnsi="Lucida Handwriting" w:cs="Arial"/>
                <w:sz w:val="24"/>
                <w:szCs w:val="24"/>
              </w:rPr>
            </w:pPr>
            <w:r w:rsidRPr="005670BF">
              <w:rPr>
                <w:rFonts w:ascii="Lucida Handwriting" w:hAnsi="Lucida Handwriting" w:cs="Arial"/>
                <w:sz w:val="24"/>
                <w:szCs w:val="24"/>
              </w:rPr>
              <w:t>Singing Assembly</w:t>
            </w:r>
          </w:p>
        </w:tc>
        <w:tc>
          <w:tcPr>
            <w:tcW w:w="3035" w:type="dxa"/>
            <w:shd w:val="clear" w:color="auto" w:fill="D9D9D9" w:themeFill="background1" w:themeFillShade="D9"/>
          </w:tcPr>
          <w:p w14:paraId="10EB6920" w14:textId="0EE3AC0C" w:rsidR="008A4C7D" w:rsidRPr="005670BF" w:rsidRDefault="008A4C7D" w:rsidP="008A4C7D">
            <w:pPr>
              <w:jc w:val="center"/>
              <w:rPr>
                <w:rFonts w:ascii="Lucida Handwriting" w:hAnsi="Lucida Handwriting" w:cs="Arial"/>
                <w:b/>
                <w:bCs/>
                <w:sz w:val="24"/>
                <w:szCs w:val="24"/>
              </w:rPr>
            </w:pPr>
            <w:r w:rsidRPr="005670BF">
              <w:rPr>
                <w:rFonts w:ascii="Lucida Handwriting" w:hAnsi="Lucida Handwriting" w:cs="Arial"/>
                <w:b/>
                <w:bCs/>
                <w:sz w:val="24"/>
                <w:szCs w:val="24"/>
              </w:rPr>
              <w:t>Achievement Assembly</w:t>
            </w:r>
          </w:p>
        </w:tc>
      </w:tr>
      <w:tr w:rsidR="008A4C7D" w:rsidRPr="002B661C" w14:paraId="044B60E2" w14:textId="77777777" w:rsidTr="4A56673E">
        <w:trPr>
          <w:trHeight w:val="585"/>
        </w:trPr>
        <w:tc>
          <w:tcPr>
            <w:tcW w:w="1078" w:type="dxa"/>
            <w:shd w:val="clear" w:color="auto" w:fill="FFFFFF" w:themeFill="background1"/>
          </w:tcPr>
          <w:p w14:paraId="3D6ED479" w14:textId="6D850497" w:rsidR="008A4C7D" w:rsidRPr="002B661C" w:rsidRDefault="00EB792D" w:rsidP="00645B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661C">
              <w:rPr>
                <w:rFonts w:ascii="Arial" w:hAnsi="Arial" w:cs="Arial"/>
                <w:sz w:val="24"/>
                <w:szCs w:val="24"/>
              </w:rPr>
              <w:t>09:30-10:45</w:t>
            </w:r>
          </w:p>
        </w:tc>
        <w:tc>
          <w:tcPr>
            <w:tcW w:w="2786" w:type="dxa"/>
            <w:shd w:val="clear" w:color="auto" w:fill="00B0F0"/>
          </w:tcPr>
          <w:p w14:paraId="2D3546FE" w14:textId="6B6D973B" w:rsidR="008A4C7D" w:rsidRPr="005670BF" w:rsidRDefault="005F627F" w:rsidP="00645B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670BF">
              <w:rPr>
                <w:rFonts w:ascii="Arial" w:hAnsi="Arial" w:cs="Arial"/>
                <w:sz w:val="28"/>
                <w:szCs w:val="28"/>
              </w:rPr>
              <w:t>PE with Mrs Higgins</w:t>
            </w:r>
          </w:p>
        </w:tc>
        <w:tc>
          <w:tcPr>
            <w:tcW w:w="2799" w:type="dxa"/>
            <w:shd w:val="clear" w:color="auto" w:fill="B48CF6"/>
          </w:tcPr>
          <w:p w14:paraId="2FEA61C0" w14:textId="0DDEF678" w:rsidR="008A4C7D" w:rsidRDefault="005F627F" w:rsidP="00645B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670BF">
              <w:rPr>
                <w:rFonts w:ascii="Arial" w:hAnsi="Arial" w:cs="Arial"/>
                <w:sz w:val="28"/>
                <w:szCs w:val="28"/>
              </w:rPr>
              <w:t>English</w:t>
            </w:r>
          </w:p>
          <w:p w14:paraId="2C1DF9F2" w14:textId="77777777" w:rsidR="005670BF" w:rsidRDefault="005670BF" w:rsidP="00645B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844286B" w14:textId="4DB4CCB4" w:rsidR="005670BF" w:rsidRPr="005670BF" w:rsidRDefault="005670BF" w:rsidP="00645B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B48CF6"/>
          </w:tcPr>
          <w:p w14:paraId="10FC926F" w14:textId="77777777" w:rsidR="008A4C7D" w:rsidRDefault="005F627F" w:rsidP="00645B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670BF">
              <w:rPr>
                <w:rFonts w:ascii="Arial" w:hAnsi="Arial" w:cs="Arial"/>
                <w:sz w:val="28"/>
                <w:szCs w:val="28"/>
              </w:rPr>
              <w:t>English</w:t>
            </w:r>
          </w:p>
          <w:p w14:paraId="7058522C" w14:textId="1BA3EE20" w:rsidR="006C30AD" w:rsidRPr="005670BF" w:rsidRDefault="006C30AD" w:rsidP="00645B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76" w:type="dxa"/>
            <w:shd w:val="clear" w:color="auto" w:fill="B48CF6"/>
          </w:tcPr>
          <w:p w14:paraId="17184AC5" w14:textId="77777777" w:rsidR="008A4C7D" w:rsidRDefault="005F627F" w:rsidP="00645B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670BF">
              <w:rPr>
                <w:rFonts w:ascii="Arial" w:hAnsi="Arial" w:cs="Arial"/>
                <w:sz w:val="28"/>
                <w:szCs w:val="28"/>
              </w:rPr>
              <w:t>English</w:t>
            </w:r>
          </w:p>
          <w:p w14:paraId="70A1E8D2" w14:textId="4408AB64" w:rsidR="006C30AD" w:rsidRPr="006C30AD" w:rsidRDefault="006C30AD" w:rsidP="00645B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30AD">
              <w:rPr>
                <w:rFonts w:ascii="Arial" w:hAnsi="Arial" w:cs="Arial"/>
                <w:sz w:val="24"/>
                <w:szCs w:val="24"/>
              </w:rPr>
              <w:t>Homework handed in</w:t>
            </w:r>
          </w:p>
        </w:tc>
        <w:tc>
          <w:tcPr>
            <w:tcW w:w="3035" w:type="dxa"/>
            <w:shd w:val="clear" w:color="auto" w:fill="B48CF6"/>
          </w:tcPr>
          <w:p w14:paraId="36889338" w14:textId="77777777" w:rsidR="008A4C7D" w:rsidRDefault="005F627F" w:rsidP="00645B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670BF">
              <w:rPr>
                <w:rFonts w:ascii="Arial" w:hAnsi="Arial" w:cs="Arial"/>
                <w:sz w:val="28"/>
                <w:szCs w:val="28"/>
              </w:rPr>
              <w:t>English</w:t>
            </w:r>
          </w:p>
          <w:p w14:paraId="1022CBE6" w14:textId="77777777" w:rsidR="006C30AD" w:rsidRPr="006C30AD" w:rsidRDefault="006C30AD" w:rsidP="00645B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30AD">
              <w:rPr>
                <w:rFonts w:ascii="Arial" w:hAnsi="Arial" w:cs="Arial"/>
                <w:sz w:val="24"/>
                <w:szCs w:val="24"/>
              </w:rPr>
              <w:t>Spelling Test</w:t>
            </w:r>
          </w:p>
          <w:p w14:paraId="228FDE2E" w14:textId="5F56AA89" w:rsidR="006C30AD" w:rsidRPr="005670BF" w:rsidRDefault="006C30AD" w:rsidP="00645B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C30AD">
              <w:rPr>
                <w:rFonts w:ascii="Arial" w:hAnsi="Arial" w:cs="Arial"/>
                <w:sz w:val="24"/>
                <w:szCs w:val="24"/>
              </w:rPr>
              <w:t>Homework given out</w:t>
            </w:r>
          </w:p>
        </w:tc>
      </w:tr>
      <w:tr w:rsidR="008A4C7D" w:rsidRPr="002B661C" w14:paraId="1C88FD02" w14:textId="77777777" w:rsidTr="4A56673E">
        <w:trPr>
          <w:trHeight w:val="281"/>
        </w:trPr>
        <w:tc>
          <w:tcPr>
            <w:tcW w:w="1078" w:type="dxa"/>
            <w:shd w:val="clear" w:color="auto" w:fill="BFBFBF" w:themeFill="background1" w:themeFillShade="BF"/>
          </w:tcPr>
          <w:p w14:paraId="6889F2DC" w14:textId="26375034" w:rsidR="008A4C7D" w:rsidRPr="002B661C" w:rsidRDefault="00EB792D" w:rsidP="00645B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B661C">
              <w:rPr>
                <w:rFonts w:ascii="Arial" w:hAnsi="Arial" w:cs="Arial"/>
                <w:b/>
                <w:sz w:val="24"/>
                <w:szCs w:val="24"/>
              </w:rPr>
              <w:t>10:45-11:00</w:t>
            </w:r>
          </w:p>
        </w:tc>
        <w:tc>
          <w:tcPr>
            <w:tcW w:w="14231" w:type="dxa"/>
            <w:gridSpan w:val="5"/>
            <w:shd w:val="clear" w:color="auto" w:fill="BFBFBF" w:themeFill="background1" w:themeFillShade="BF"/>
          </w:tcPr>
          <w:p w14:paraId="75A6D6BD" w14:textId="78DD9AD6" w:rsidR="008A4C7D" w:rsidRPr="005670BF" w:rsidRDefault="008A4C7D" w:rsidP="00645B33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5670BF">
              <w:rPr>
                <w:rFonts w:ascii="Arial" w:hAnsi="Arial" w:cs="Arial"/>
                <w:b/>
                <w:sz w:val="28"/>
                <w:szCs w:val="28"/>
              </w:rPr>
              <w:t>BREAK</w:t>
            </w:r>
          </w:p>
        </w:tc>
      </w:tr>
      <w:tr w:rsidR="008A4C7D" w:rsidRPr="002B661C" w14:paraId="13D52218" w14:textId="77777777" w:rsidTr="4A56673E">
        <w:trPr>
          <w:trHeight w:val="585"/>
        </w:trPr>
        <w:tc>
          <w:tcPr>
            <w:tcW w:w="1078" w:type="dxa"/>
            <w:shd w:val="clear" w:color="auto" w:fill="FFFFFF" w:themeFill="background1"/>
          </w:tcPr>
          <w:p w14:paraId="43F5E0AE" w14:textId="328E33CD" w:rsidR="008A4C7D" w:rsidRPr="002B661C" w:rsidRDefault="00EB792D" w:rsidP="00645B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661C">
              <w:rPr>
                <w:rFonts w:ascii="Arial" w:hAnsi="Arial" w:cs="Arial"/>
                <w:sz w:val="24"/>
                <w:szCs w:val="24"/>
              </w:rPr>
              <w:t>11:00-12:00</w:t>
            </w:r>
          </w:p>
        </w:tc>
        <w:tc>
          <w:tcPr>
            <w:tcW w:w="2786" w:type="dxa"/>
            <w:shd w:val="clear" w:color="auto" w:fill="B48CF6"/>
          </w:tcPr>
          <w:p w14:paraId="5B5DAB2B" w14:textId="77777777" w:rsidR="005670BF" w:rsidRDefault="005F627F" w:rsidP="00645B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670BF">
              <w:rPr>
                <w:rFonts w:ascii="Arial" w:hAnsi="Arial" w:cs="Arial"/>
                <w:sz w:val="28"/>
                <w:szCs w:val="28"/>
              </w:rPr>
              <w:t>English</w:t>
            </w:r>
          </w:p>
          <w:p w14:paraId="4E5F0261" w14:textId="0BF0A5DA" w:rsidR="008A4C7D" w:rsidRPr="005670BF" w:rsidRDefault="008A4C7D" w:rsidP="00645B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799" w:type="dxa"/>
            <w:shd w:val="clear" w:color="auto" w:fill="FFFF00"/>
          </w:tcPr>
          <w:p w14:paraId="504E1790" w14:textId="77777777" w:rsidR="008A4C7D" w:rsidRDefault="005F627F" w:rsidP="000875E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670BF">
              <w:rPr>
                <w:rFonts w:ascii="Arial" w:hAnsi="Arial" w:cs="Arial"/>
                <w:sz w:val="28"/>
                <w:szCs w:val="28"/>
              </w:rPr>
              <w:t>Maths</w:t>
            </w:r>
          </w:p>
          <w:p w14:paraId="70BDA8A1" w14:textId="77777777" w:rsidR="005670BF" w:rsidRDefault="005670BF" w:rsidP="000875E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2DEB161C" w14:textId="5EEACCBF" w:rsidR="005670BF" w:rsidRPr="005670BF" w:rsidRDefault="005670BF" w:rsidP="000875E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FFFF00"/>
          </w:tcPr>
          <w:p w14:paraId="2EBC05F7" w14:textId="3006F3A4" w:rsidR="008A4C7D" w:rsidRPr="005670BF" w:rsidRDefault="005F627F" w:rsidP="006471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670BF">
              <w:rPr>
                <w:rFonts w:ascii="Arial" w:hAnsi="Arial" w:cs="Arial"/>
                <w:sz w:val="28"/>
                <w:szCs w:val="28"/>
              </w:rPr>
              <w:t>Maths</w:t>
            </w:r>
          </w:p>
        </w:tc>
        <w:tc>
          <w:tcPr>
            <w:tcW w:w="2776" w:type="dxa"/>
            <w:shd w:val="clear" w:color="auto" w:fill="FFFF00"/>
          </w:tcPr>
          <w:p w14:paraId="7E3DADBE" w14:textId="0F9C925F" w:rsidR="008A4C7D" w:rsidRPr="005670BF" w:rsidRDefault="005F627F" w:rsidP="006471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670BF">
              <w:rPr>
                <w:rFonts w:ascii="Arial" w:hAnsi="Arial" w:cs="Arial"/>
                <w:sz w:val="28"/>
                <w:szCs w:val="28"/>
              </w:rPr>
              <w:t>Maths</w:t>
            </w:r>
          </w:p>
        </w:tc>
        <w:tc>
          <w:tcPr>
            <w:tcW w:w="3035" w:type="dxa"/>
            <w:shd w:val="clear" w:color="auto" w:fill="FFFF00"/>
          </w:tcPr>
          <w:p w14:paraId="5A0BDAC8" w14:textId="2EA3B79B" w:rsidR="008A4C7D" w:rsidRPr="005670BF" w:rsidRDefault="005F627F" w:rsidP="00645B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670BF">
              <w:rPr>
                <w:rFonts w:ascii="Arial" w:hAnsi="Arial" w:cs="Arial"/>
                <w:sz w:val="28"/>
                <w:szCs w:val="28"/>
              </w:rPr>
              <w:t>Maths</w:t>
            </w:r>
          </w:p>
        </w:tc>
      </w:tr>
      <w:tr w:rsidR="008A4C7D" w:rsidRPr="002B661C" w14:paraId="28CD3A67" w14:textId="77777777" w:rsidTr="4A56673E">
        <w:trPr>
          <w:trHeight w:val="292"/>
        </w:trPr>
        <w:tc>
          <w:tcPr>
            <w:tcW w:w="1078" w:type="dxa"/>
            <w:shd w:val="clear" w:color="auto" w:fill="BFBFBF" w:themeFill="background1" w:themeFillShade="BF"/>
          </w:tcPr>
          <w:p w14:paraId="43E46557" w14:textId="0A0F316D" w:rsidR="008A4C7D" w:rsidRPr="002B661C" w:rsidRDefault="00EB792D" w:rsidP="00645B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B661C">
              <w:rPr>
                <w:rFonts w:ascii="Arial" w:hAnsi="Arial" w:cs="Arial"/>
                <w:b/>
                <w:sz w:val="24"/>
                <w:szCs w:val="24"/>
              </w:rPr>
              <w:t>12:00-13:00</w:t>
            </w:r>
          </w:p>
        </w:tc>
        <w:tc>
          <w:tcPr>
            <w:tcW w:w="14231" w:type="dxa"/>
            <w:gridSpan w:val="5"/>
            <w:shd w:val="clear" w:color="auto" w:fill="BFBFBF" w:themeFill="background1" w:themeFillShade="BF"/>
          </w:tcPr>
          <w:p w14:paraId="7289BAB9" w14:textId="2E4E60E0" w:rsidR="008A4C7D" w:rsidRPr="005670BF" w:rsidRDefault="008A4C7D" w:rsidP="00645B33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5670BF">
              <w:rPr>
                <w:rFonts w:ascii="Arial" w:hAnsi="Arial" w:cs="Arial"/>
                <w:b/>
                <w:sz w:val="28"/>
                <w:szCs w:val="28"/>
              </w:rPr>
              <w:t>LUNCH</w:t>
            </w:r>
            <w:r w:rsidR="003028CA" w:rsidRPr="005670BF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</w:tc>
      </w:tr>
      <w:tr w:rsidR="00A2506A" w:rsidRPr="002B661C" w14:paraId="59101995" w14:textId="77777777" w:rsidTr="4A56673E">
        <w:trPr>
          <w:trHeight w:val="585"/>
        </w:trPr>
        <w:tc>
          <w:tcPr>
            <w:tcW w:w="1078" w:type="dxa"/>
            <w:shd w:val="clear" w:color="auto" w:fill="FFFFFF" w:themeFill="background1"/>
          </w:tcPr>
          <w:p w14:paraId="39D69CDF" w14:textId="67C850CA" w:rsidR="00A2506A" w:rsidRPr="002B661C" w:rsidRDefault="00A2506A" w:rsidP="00EB79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661C">
              <w:rPr>
                <w:rFonts w:ascii="Arial" w:hAnsi="Arial" w:cs="Arial"/>
                <w:sz w:val="24"/>
                <w:szCs w:val="24"/>
              </w:rPr>
              <w:t>13:00-13:15</w:t>
            </w:r>
          </w:p>
        </w:tc>
        <w:tc>
          <w:tcPr>
            <w:tcW w:w="2786" w:type="dxa"/>
            <w:shd w:val="clear" w:color="auto" w:fill="FFC000" w:themeFill="accent4"/>
          </w:tcPr>
          <w:p w14:paraId="44961BAD" w14:textId="77777777" w:rsidR="005F627F" w:rsidRPr="005670BF" w:rsidRDefault="005F627F" w:rsidP="005F62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70BF">
              <w:rPr>
                <w:rFonts w:ascii="Arial" w:hAnsi="Arial" w:cs="Arial"/>
                <w:sz w:val="20"/>
                <w:szCs w:val="20"/>
              </w:rPr>
              <w:t xml:space="preserve">Registration  </w:t>
            </w:r>
          </w:p>
          <w:p w14:paraId="47AB4820" w14:textId="03E56FF5" w:rsidR="00C57100" w:rsidRPr="005670BF" w:rsidRDefault="005F627F" w:rsidP="005F62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70BF">
              <w:rPr>
                <w:rFonts w:ascii="Arial" w:hAnsi="Arial" w:cs="Arial"/>
                <w:sz w:val="20"/>
                <w:szCs w:val="20"/>
              </w:rPr>
              <w:t>Quiet Reading/</w:t>
            </w:r>
            <w:r w:rsidR="008560B0">
              <w:rPr>
                <w:rFonts w:ascii="Arial" w:hAnsi="Arial" w:cs="Arial"/>
                <w:sz w:val="20"/>
                <w:szCs w:val="20"/>
              </w:rPr>
              <w:t xml:space="preserve">PSHE </w:t>
            </w:r>
            <w:r w:rsidRPr="005670BF">
              <w:rPr>
                <w:rFonts w:ascii="Arial" w:hAnsi="Arial" w:cs="Arial"/>
                <w:sz w:val="20"/>
                <w:szCs w:val="20"/>
              </w:rPr>
              <w:t>small group work</w:t>
            </w:r>
          </w:p>
          <w:p w14:paraId="794CFAD0" w14:textId="555B25A3" w:rsidR="00A2506A" w:rsidRPr="005670BF" w:rsidRDefault="00A2506A" w:rsidP="005F62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9" w:type="dxa"/>
            <w:shd w:val="clear" w:color="auto" w:fill="FFC000" w:themeFill="accent4"/>
          </w:tcPr>
          <w:p w14:paraId="475C58F6" w14:textId="7456CFF7" w:rsidR="00C57100" w:rsidRPr="005670BF" w:rsidRDefault="003028CA" w:rsidP="00EB79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70BF">
              <w:rPr>
                <w:rFonts w:ascii="Arial" w:hAnsi="Arial" w:cs="Arial"/>
                <w:sz w:val="20"/>
                <w:szCs w:val="20"/>
              </w:rPr>
              <w:t xml:space="preserve">Registration  </w:t>
            </w:r>
          </w:p>
          <w:p w14:paraId="193EFBAB" w14:textId="3ADE0FEC" w:rsidR="00A2506A" w:rsidRPr="005670BF" w:rsidRDefault="00A2506A" w:rsidP="00EB79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70BF">
              <w:rPr>
                <w:rFonts w:ascii="Arial" w:hAnsi="Arial" w:cs="Arial"/>
                <w:sz w:val="20"/>
                <w:szCs w:val="20"/>
              </w:rPr>
              <w:t>Quiet Reading/</w:t>
            </w:r>
            <w:r w:rsidR="008560B0">
              <w:rPr>
                <w:rFonts w:ascii="Arial" w:hAnsi="Arial" w:cs="Arial"/>
                <w:sz w:val="20"/>
                <w:szCs w:val="20"/>
              </w:rPr>
              <w:t xml:space="preserve">PSHE </w:t>
            </w:r>
            <w:r w:rsidRPr="005670BF">
              <w:rPr>
                <w:rFonts w:ascii="Arial" w:hAnsi="Arial" w:cs="Arial"/>
                <w:sz w:val="20"/>
                <w:szCs w:val="20"/>
              </w:rPr>
              <w:t>small group work</w:t>
            </w:r>
          </w:p>
        </w:tc>
        <w:tc>
          <w:tcPr>
            <w:tcW w:w="2835" w:type="dxa"/>
            <w:shd w:val="clear" w:color="auto" w:fill="FFC000" w:themeFill="accent4"/>
          </w:tcPr>
          <w:p w14:paraId="4DDABE8B" w14:textId="77777777" w:rsidR="00C57100" w:rsidRPr="005670BF" w:rsidRDefault="00C57100" w:rsidP="00C571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70BF">
              <w:rPr>
                <w:rFonts w:ascii="Arial" w:hAnsi="Arial" w:cs="Arial"/>
                <w:sz w:val="20"/>
                <w:szCs w:val="20"/>
              </w:rPr>
              <w:t xml:space="preserve">Registration  </w:t>
            </w:r>
          </w:p>
          <w:p w14:paraId="20499D93" w14:textId="60CDFE3F" w:rsidR="00A2506A" w:rsidRPr="005670BF" w:rsidRDefault="00C57100" w:rsidP="00C571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70BF">
              <w:rPr>
                <w:rFonts w:ascii="Arial" w:hAnsi="Arial" w:cs="Arial"/>
                <w:sz w:val="20"/>
                <w:szCs w:val="20"/>
              </w:rPr>
              <w:t>Quiet Reading/</w:t>
            </w:r>
            <w:r w:rsidR="008560B0">
              <w:rPr>
                <w:rFonts w:ascii="Arial" w:hAnsi="Arial" w:cs="Arial"/>
                <w:sz w:val="20"/>
                <w:szCs w:val="20"/>
              </w:rPr>
              <w:t xml:space="preserve">PSHE </w:t>
            </w:r>
            <w:r w:rsidRPr="005670BF">
              <w:rPr>
                <w:rFonts w:ascii="Arial" w:hAnsi="Arial" w:cs="Arial"/>
                <w:sz w:val="20"/>
                <w:szCs w:val="20"/>
              </w:rPr>
              <w:t>small group work</w:t>
            </w:r>
          </w:p>
        </w:tc>
        <w:tc>
          <w:tcPr>
            <w:tcW w:w="2776" w:type="dxa"/>
            <w:shd w:val="clear" w:color="auto" w:fill="FFC000" w:themeFill="accent4"/>
          </w:tcPr>
          <w:p w14:paraId="139BC54F" w14:textId="77777777" w:rsidR="00C57100" w:rsidRPr="005670BF" w:rsidRDefault="00C57100" w:rsidP="00C571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70BF">
              <w:rPr>
                <w:rFonts w:ascii="Arial" w:hAnsi="Arial" w:cs="Arial"/>
                <w:sz w:val="20"/>
                <w:szCs w:val="20"/>
              </w:rPr>
              <w:t xml:space="preserve">Registration  </w:t>
            </w:r>
          </w:p>
          <w:p w14:paraId="432ECAB2" w14:textId="30FF2C77" w:rsidR="00A2506A" w:rsidRPr="005670BF" w:rsidRDefault="00C57100" w:rsidP="00C571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70BF">
              <w:rPr>
                <w:rFonts w:ascii="Arial" w:hAnsi="Arial" w:cs="Arial"/>
                <w:sz w:val="20"/>
                <w:szCs w:val="20"/>
              </w:rPr>
              <w:t>Quiet Reading/</w:t>
            </w:r>
            <w:r w:rsidR="008560B0">
              <w:rPr>
                <w:rFonts w:ascii="Arial" w:hAnsi="Arial" w:cs="Arial"/>
                <w:sz w:val="20"/>
                <w:szCs w:val="20"/>
              </w:rPr>
              <w:t xml:space="preserve">PSHE </w:t>
            </w:r>
            <w:r w:rsidRPr="005670BF">
              <w:rPr>
                <w:rFonts w:ascii="Arial" w:hAnsi="Arial" w:cs="Arial"/>
                <w:sz w:val="20"/>
                <w:szCs w:val="20"/>
              </w:rPr>
              <w:t>small group work</w:t>
            </w:r>
          </w:p>
        </w:tc>
        <w:tc>
          <w:tcPr>
            <w:tcW w:w="3035" w:type="dxa"/>
            <w:shd w:val="clear" w:color="auto" w:fill="FFC000" w:themeFill="accent4"/>
          </w:tcPr>
          <w:p w14:paraId="6CFE43B0" w14:textId="77777777" w:rsidR="00C57100" w:rsidRPr="005670BF" w:rsidRDefault="00C57100" w:rsidP="00C571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70BF">
              <w:rPr>
                <w:rFonts w:ascii="Arial" w:hAnsi="Arial" w:cs="Arial"/>
                <w:sz w:val="20"/>
                <w:szCs w:val="20"/>
              </w:rPr>
              <w:t xml:space="preserve">Registration  </w:t>
            </w:r>
          </w:p>
          <w:p w14:paraId="7522F4A3" w14:textId="1C44C8B7" w:rsidR="00A2506A" w:rsidRPr="005670BF" w:rsidRDefault="00C57100" w:rsidP="00C571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70BF">
              <w:rPr>
                <w:rFonts w:ascii="Arial" w:hAnsi="Arial" w:cs="Arial"/>
                <w:sz w:val="20"/>
                <w:szCs w:val="20"/>
              </w:rPr>
              <w:t>Quiet Reading/</w:t>
            </w:r>
            <w:r w:rsidR="008560B0">
              <w:rPr>
                <w:rFonts w:ascii="Arial" w:hAnsi="Arial" w:cs="Arial"/>
                <w:sz w:val="20"/>
                <w:szCs w:val="20"/>
              </w:rPr>
              <w:t xml:space="preserve">PSHE </w:t>
            </w:r>
            <w:r w:rsidRPr="005670BF">
              <w:rPr>
                <w:rFonts w:ascii="Arial" w:hAnsi="Arial" w:cs="Arial"/>
                <w:sz w:val="20"/>
                <w:szCs w:val="20"/>
              </w:rPr>
              <w:t>small group work</w:t>
            </w:r>
          </w:p>
        </w:tc>
      </w:tr>
      <w:tr w:rsidR="00113BAE" w:rsidRPr="002B661C" w14:paraId="06F2BEAE" w14:textId="77777777" w:rsidTr="4A56673E">
        <w:trPr>
          <w:trHeight w:val="585"/>
        </w:trPr>
        <w:tc>
          <w:tcPr>
            <w:tcW w:w="1078" w:type="dxa"/>
            <w:shd w:val="clear" w:color="auto" w:fill="FFFFFF" w:themeFill="background1"/>
          </w:tcPr>
          <w:p w14:paraId="13272A92" w14:textId="13FC7965" w:rsidR="00113BAE" w:rsidRPr="002B661C" w:rsidRDefault="00113BAE" w:rsidP="00EB79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661C">
              <w:rPr>
                <w:rFonts w:ascii="Arial" w:hAnsi="Arial" w:cs="Arial"/>
                <w:sz w:val="24"/>
                <w:szCs w:val="24"/>
              </w:rPr>
              <w:t>13:15-14:00</w:t>
            </w:r>
          </w:p>
        </w:tc>
        <w:tc>
          <w:tcPr>
            <w:tcW w:w="2786" w:type="dxa"/>
            <w:shd w:val="clear" w:color="auto" w:fill="FFFF00"/>
          </w:tcPr>
          <w:p w14:paraId="64C80B1D" w14:textId="77777777" w:rsidR="00113BAE" w:rsidRDefault="00113BAE" w:rsidP="005F627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670BF">
              <w:rPr>
                <w:rFonts w:ascii="Arial" w:hAnsi="Arial" w:cs="Arial"/>
                <w:sz w:val="28"/>
                <w:szCs w:val="28"/>
              </w:rPr>
              <w:t>Maths</w:t>
            </w:r>
          </w:p>
          <w:p w14:paraId="084E6F80" w14:textId="77777777" w:rsidR="008560B0" w:rsidRDefault="008560B0" w:rsidP="005F627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64464A2C" w14:textId="695F4E5F" w:rsidR="008560B0" w:rsidRPr="005670BF" w:rsidRDefault="008560B0" w:rsidP="005F627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99" w:type="dxa"/>
            <w:vMerge w:val="restart"/>
            <w:shd w:val="clear" w:color="auto" w:fill="FFFFFF" w:themeFill="background1"/>
          </w:tcPr>
          <w:p w14:paraId="3D4675EB" w14:textId="77777777" w:rsidR="00113BAE" w:rsidRPr="005670BF" w:rsidRDefault="00113BAE" w:rsidP="00A2506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670BF">
              <w:rPr>
                <w:rFonts w:ascii="Arial" w:hAnsi="Arial" w:cs="Arial"/>
                <w:sz w:val="28"/>
                <w:szCs w:val="28"/>
              </w:rPr>
              <w:t>Music/French</w:t>
            </w:r>
          </w:p>
          <w:p w14:paraId="0736A92E" w14:textId="77777777" w:rsidR="00113BAE" w:rsidRPr="005670BF" w:rsidRDefault="00113BAE" w:rsidP="00A2506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670BF">
              <w:rPr>
                <w:rFonts w:ascii="Arial" w:hAnsi="Arial" w:cs="Arial"/>
                <w:sz w:val="28"/>
                <w:szCs w:val="28"/>
              </w:rPr>
              <w:t>Mrs Roberts</w:t>
            </w:r>
          </w:p>
          <w:p w14:paraId="44D588BF" w14:textId="77777777" w:rsidR="00113BAE" w:rsidRPr="005670BF" w:rsidRDefault="00113BAE" w:rsidP="00EB792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7986222" w14:textId="00B585A9" w:rsidR="00113BAE" w:rsidRPr="005670BF" w:rsidRDefault="00113BAE" w:rsidP="00EB792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670BF">
              <w:rPr>
                <w:rFonts w:ascii="Arial" w:hAnsi="Arial" w:cs="Arial"/>
                <w:sz w:val="28"/>
                <w:szCs w:val="28"/>
              </w:rPr>
              <w:t>PE with Mrs Higgins</w:t>
            </w:r>
          </w:p>
        </w:tc>
        <w:tc>
          <w:tcPr>
            <w:tcW w:w="2835" w:type="dxa"/>
            <w:shd w:val="clear" w:color="auto" w:fill="DBDBDB" w:themeFill="accent3" w:themeFillTint="66"/>
          </w:tcPr>
          <w:p w14:paraId="2BF99EA0" w14:textId="6C34BC20" w:rsidR="00113BAE" w:rsidRPr="005670BF" w:rsidRDefault="00113BAE" w:rsidP="00A2506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670BF">
              <w:rPr>
                <w:rFonts w:ascii="Arial" w:hAnsi="Arial" w:cs="Arial"/>
                <w:sz w:val="28"/>
                <w:szCs w:val="28"/>
              </w:rPr>
              <w:t>RE</w:t>
            </w:r>
          </w:p>
        </w:tc>
        <w:tc>
          <w:tcPr>
            <w:tcW w:w="2776" w:type="dxa"/>
            <w:shd w:val="clear" w:color="auto" w:fill="00FFFF"/>
          </w:tcPr>
          <w:p w14:paraId="224725BC" w14:textId="27F5D9E5" w:rsidR="00113BAE" w:rsidRPr="005670BF" w:rsidRDefault="00113BAE" w:rsidP="00A2506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670BF">
              <w:rPr>
                <w:rFonts w:ascii="Arial" w:hAnsi="Arial" w:cs="Arial"/>
                <w:sz w:val="28"/>
                <w:szCs w:val="28"/>
              </w:rPr>
              <w:t>Science</w:t>
            </w:r>
          </w:p>
        </w:tc>
        <w:tc>
          <w:tcPr>
            <w:tcW w:w="3035" w:type="dxa"/>
            <w:shd w:val="clear" w:color="auto" w:fill="FF9933"/>
          </w:tcPr>
          <w:p w14:paraId="1991BC55" w14:textId="50CDD9D1" w:rsidR="00113BAE" w:rsidRPr="005670BF" w:rsidRDefault="008560B0" w:rsidP="00A2506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Geography</w:t>
            </w:r>
          </w:p>
        </w:tc>
      </w:tr>
      <w:tr w:rsidR="006C30AD" w:rsidRPr="002B661C" w14:paraId="595BA1EB" w14:textId="77777777" w:rsidTr="4A56673E">
        <w:trPr>
          <w:trHeight w:val="585"/>
        </w:trPr>
        <w:tc>
          <w:tcPr>
            <w:tcW w:w="1078" w:type="dxa"/>
          </w:tcPr>
          <w:p w14:paraId="65A072A3" w14:textId="298ACC18" w:rsidR="006C30AD" w:rsidRPr="002B661C" w:rsidRDefault="006C30AD" w:rsidP="00EB79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2B0F2D24">
              <w:rPr>
                <w:rFonts w:ascii="Arial" w:hAnsi="Arial" w:cs="Arial"/>
                <w:sz w:val="24"/>
                <w:szCs w:val="24"/>
              </w:rPr>
              <w:t>14:1</w:t>
            </w:r>
            <w:r w:rsidR="5C77BCC9" w:rsidRPr="2B0F2D24">
              <w:rPr>
                <w:rFonts w:ascii="Arial" w:hAnsi="Arial" w:cs="Arial"/>
                <w:sz w:val="24"/>
                <w:szCs w:val="24"/>
              </w:rPr>
              <w:t>0</w:t>
            </w:r>
            <w:r w:rsidRPr="2B0F2D24">
              <w:rPr>
                <w:rFonts w:ascii="Arial" w:hAnsi="Arial" w:cs="Arial"/>
                <w:sz w:val="24"/>
                <w:szCs w:val="24"/>
              </w:rPr>
              <w:t>-15:00</w:t>
            </w:r>
          </w:p>
        </w:tc>
        <w:tc>
          <w:tcPr>
            <w:tcW w:w="2786" w:type="dxa"/>
            <w:shd w:val="clear" w:color="auto" w:fill="FF0000"/>
          </w:tcPr>
          <w:p w14:paraId="696E6728" w14:textId="441844EF" w:rsidR="006C30AD" w:rsidRDefault="006C30AD" w:rsidP="00EB792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670BF">
              <w:rPr>
                <w:rFonts w:ascii="Arial" w:hAnsi="Arial" w:cs="Arial"/>
                <w:sz w:val="28"/>
                <w:szCs w:val="28"/>
              </w:rPr>
              <w:t>Topic</w:t>
            </w:r>
          </w:p>
          <w:p w14:paraId="721970F1" w14:textId="77777777" w:rsidR="008560B0" w:rsidRDefault="008560B0" w:rsidP="00EB792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2989DCB9" w14:textId="56F7546B" w:rsidR="008560B0" w:rsidRPr="005670BF" w:rsidRDefault="008560B0" w:rsidP="00EB792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99" w:type="dxa"/>
            <w:vMerge/>
          </w:tcPr>
          <w:p w14:paraId="28E571EF" w14:textId="1A1B1F7D" w:rsidR="006C30AD" w:rsidRPr="005670BF" w:rsidRDefault="006C30AD" w:rsidP="00EB792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FF0000"/>
          </w:tcPr>
          <w:p w14:paraId="0550B7AB" w14:textId="4CA395E2" w:rsidR="006C30AD" w:rsidRPr="005670BF" w:rsidRDefault="006C30AD" w:rsidP="00EB792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4A56673E">
              <w:rPr>
                <w:rFonts w:ascii="Arial" w:hAnsi="Arial" w:cs="Arial"/>
                <w:sz w:val="28"/>
                <w:szCs w:val="28"/>
              </w:rPr>
              <w:t>Topic</w:t>
            </w:r>
            <w:r w:rsidR="18A4EEC4" w:rsidRPr="4A56673E">
              <w:rPr>
                <w:rFonts w:ascii="Arial" w:hAnsi="Arial" w:cs="Arial"/>
                <w:sz w:val="28"/>
                <w:szCs w:val="28"/>
              </w:rPr>
              <w:t>/ICT</w:t>
            </w:r>
          </w:p>
        </w:tc>
        <w:tc>
          <w:tcPr>
            <w:tcW w:w="2776" w:type="dxa"/>
            <w:shd w:val="clear" w:color="auto" w:fill="00FFFF"/>
          </w:tcPr>
          <w:p w14:paraId="04A2C66F" w14:textId="3F205A82" w:rsidR="006C30AD" w:rsidRPr="005670BF" w:rsidRDefault="006C30AD" w:rsidP="00EB792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670BF">
              <w:rPr>
                <w:rFonts w:ascii="Arial" w:hAnsi="Arial" w:cs="Arial"/>
                <w:sz w:val="28"/>
                <w:szCs w:val="28"/>
              </w:rPr>
              <w:t>Science</w:t>
            </w:r>
          </w:p>
        </w:tc>
        <w:tc>
          <w:tcPr>
            <w:tcW w:w="3035" w:type="dxa"/>
            <w:shd w:val="clear" w:color="auto" w:fill="7CF264"/>
          </w:tcPr>
          <w:p w14:paraId="4CFF3696" w14:textId="7A3424FF" w:rsidR="6FDBC941" w:rsidRDefault="6FDBC941" w:rsidP="4A56673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4A56673E">
              <w:rPr>
                <w:rFonts w:ascii="Arial" w:hAnsi="Arial" w:cs="Arial"/>
                <w:sz w:val="28"/>
                <w:szCs w:val="28"/>
              </w:rPr>
              <w:t>Art/DT</w:t>
            </w:r>
          </w:p>
        </w:tc>
      </w:tr>
      <w:tr w:rsidR="008A4C7D" w:rsidRPr="002B661C" w14:paraId="3162F2AF" w14:textId="77777777" w:rsidTr="4A56673E">
        <w:trPr>
          <w:trHeight w:val="585"/>
        </w:trPr>
        <w:tc>
          <w:tcPr>
            <w:tcW w:w="1078" w:type="dxa"/>
          </w:tcPr>
          <w:p w14:paraId="4ECE262B" w14:textId="2BE6EE92" w:rsidR="008A4C7D" w:rsidRPr="002B661C" w:rsidRDefault="00A2506A" w:rsidP="00C225D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661C">
              <w:rPr>
                <w:rFonts w:ascii="Arial" w:hAnsi="Arial" w:cs="Arial"/>
                <w:sz w:val="24"/>
                <w:szCs w:val="24"/>
              </w:rPr>
              <w:t>15:00-15:20</w:t>
            </w:r>
          </w:p>
        </w:tc>
        <w:tc>
          <w:tcPr>
            <w:tcW w:w="2786" w:type="dxa"/>
            <w:shd w:val="clear" w:color="auto" w:fill="FF3399"/>
          </w:tcPr>
          <w:p w14:paraId="2B5FA67D" w14:textId="575ABB3E" w:rsidR="008A4C7D" w:rsidRPr="005670BF" w:rsidRDefault="008A4C7D" w:rsidP="00C225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670BF">
              <w:rPr>
                <w:rFonts w:ascii="Arial" w:hAnsi="Arial" w:cs="Arial"/>
                <w:sz w:val="28"/>
                <w:szCs w:val="28"/>
              </w:rPr>
              <w:t>Reading</w:t>
            </w:r>
          </w:p>
        </w:tc>
        <w:tc>
          <w:tcPr>
            <w:tcW w:w="2799" w:type="dxa"/>
            <w:shd w:val="clear" w:color="auto" w:fill="FFFFFF" w:themeFill="background1"/>
          </w:tcPr>
          <w:p w14:paraId="0F82D564" w14:textId="6137B34C" w:rsidR="008A4C7D" w:rsidRPr="005670BF" w:rsidRDefault="008A4C7D" w:rsidP="00C225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FF3399"/>
          </w:tcPr>
          <w:p w14:paraId="294117D9" w14:textId="77777777" w:rsidR="008A4C7D" w:rsidRPr="005670BF" w:rsidRDefault="008A4C7D" w:rsidP="00C225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670BF">
              <w:rPr>
                <w:rFonts w:ascii="Arial" w:hAnsi="Arial" w:cs="Arial"/>
                <w:sz w:val="28"/>
                <w:szCs w:val="28"/>
              </w:rPr>
              <w:t>Reading</w:t>
            </w:r>
          </w:p>
        </w:tc>
        <w:tc>
          <w:tcPr>
            <w:tcW w:w="2776" w:type="dxa"/>
            <w:shd w:val="clear" w:color="auto" w:fill="FF3399"/>
          </w:tcPr>
          <w:p w14:paraId="413CB45A" w14:textId="77777777" w:rsidR="008A4C7D" w:rsidRPr="005670BF" w:rsidRDefault="008A4C7D" w:rsidP="00C225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670BF">
              <w:rPr>
                <w:rFonts w:ascii="Arial" w:hAnsi="Arial" w:cs="Arial"/>
                <w:sz w:val="28"/>
                <w:szCs w:val="28"/>
              </w:rPr>
              <w:t>Reading</w:t>
            </w:r>
          </w:p>
        </w:tc>
        <w:tc>
          <w:tcPr>
            <w:tcW w:w="3035" w:type="dxa"/>
            <w:shd w:val="clear" w:color="auto" w:fill="FF3399"/>
          </w:tcPr>
          <w:p w14:paraId="50DFB656" w14:textId="77777777" w:rsidR="008A4C7D" w:rsidRPr="005670BF" w:rsidRDefault="008A4C7D" w:rsidP="00C225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670BF">
              <w:rPr>
                <w:rFonts w:ascii="Arial" w:hAnsi="Arial" w:cs="Arial"/>
                <w:sz w:val="28"/>
                <w:szCs w:val="28"/>
              </w:rPr>
              <w:t>Reading</w:t>
            </w:r>
          </w:p>
        </w:tc>
      </w:tr>
    </w:tbl>
    <w:p w14:paraId="25799AE2" w14:textId="77777777" w:rsidR="004D1B91" w:rsidRPr="002B661C" w:rsidRDefault="004D1B91" w:rsidP="007A4C09">
      <w:pPr>
        <w:rPr>
          <w:rFonts w:ascii="Arial" w:hAnsi="Arial" w:cs="Arial"/>
          <w:sz w:val="24"/>
          <w:szCs w:val="24"/>
        </w:rPr>
      </w:pPr>
    </w:p>
    <w:sectPr w:rsidR="004D1B91" w:rsidRPr="002B661C" w:rsidSect="00282556">
      <w:headerReference w:type="default" r:id="rId9"/>
      <w:pgSz w:w="16838" w:h="11906" w:orient="landscape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EE7BCC" w14:textId="77777777" w:rsidR="00E14744" w:rsidRDefault="00E14744" w:rsidP="00EC6746">
      <w:pPr>
        <w:spacing w:after="0" w:line="240" w:lineRule="auto"/>
      </w:pPr>
      <w:r>
        <w:separator/>
      </w:r>
    </w:p>
  </w:endnote>
  <w:endnote w:type="continuationSeparator" w:id="0">
    <w:p w14:paraId="6F2E5F34" w14:textId="77777777" w:rsidR="00E14744" w:rsidRDefault="00E14744" w:rsidP="00EC6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29FAB3" w14:textId="77777777" w:rsidR="00E14744" w:rsidRDefault="00E14744" w:rsidP="00EC6746">
      <w:pPr>
        <w:spacing w:after="0" w:line="240" w:lineRule="auto"/>
      </w:pPr>
      <w:r>
        <w:separator/>
      </w:r>
    </w:p>
  </w:footnote>
  <w:footnote w:type="continuationSeparator" w:id="0">
    <w:p w14:paraId="411722C9" w14:textId="77777777" w:rsidR="00E14744" w:rsidRDefault="00E14744" w:rsidP="00EC67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7D1A96" w14:textId="6E08D5E2" w:rsidR="006F2E14" w:rsidRPr="004D1B91" w:rsidRDefault="006F2E14" w:rsidP="00EC6746">
    <w:pPr>
      <w:pStyle w:val="Header"/>
      <w:jc w:val="center"/>
      <w:rPr>
        <w:rFonts w:cstheme="minorHAnsi"/>
        <w:b/>
        <w:sz w:val="36"/>
        <w:szCs w:val="48"/>
      </w:rPr>
    </w:pPr>
    <w:r w:rsidRPr="004D1B91">
      <w:rPr>
        <w:rFonts w:cstheme="minorHAnsi"/>
        <w:b/>
        <w:sz w:val="36"/>
        <w:szCs w:val="48"/>
      </w:rPr>
      <w:t>Owls Year 6 – Weekly Timetable</w:t>
    </w:r>
    <w:r w:rsidR="008A4C7D">
      <w:rPr>
        <w:rFonts w:cstheme="minorHAnsi"/>
        <w:b/>
        <w:sz w:val="36"/>
        <w:szCs w:val="48"/>
      </w:rPr>
      <w:t xml:space="preserve"> – </w:t>
    </w:r>
    <w:r w:rsidR="005F627F">
      <w:rPr>
        <w:rFonts w:cstheme="minorHAnsi"/>
        <w:b/>
        <w:sz w:val="36"/>
        <w:szCs w:val="48"/>
      </w:rPr>
      <w:t>Autumn</w:t>
    </w:r>
    <w:r w:rsidR="008A4C7D">
      <w:rPr>
        <w:rFonts w:cstheme="minorHAnsi"/>
        <w:b/>
        <w:sz w:val="36"/>
        <w:szCs w:val="48"/>
      </w:rPr>
      <w:t xml:space="preserve"> Term</w:t>
    </w:r>
  </w:p>
  <w:p w14:paraId="7571D2B1" w14:textId="77777777" w:rsidR="006F2E14" w:rsidRDefault="006F2E1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7CE"/>
    <w:rsid w:val="00006AB2"/>
    <w:rsid w:val="000875E1"/>
    <w:rsid w:val="00096D81"/>
    <w:rsid w:val="000D1A0F"/>
    <w:rsid w:val="000D28F3"/>
    <w:rsid w:val="00107DE5"/>
    <w:rsid w:val="00113BAE"/>
    <w:rsid w:val="001543D5"/>
    <w:rsid w:val="001A3069"/>
    <w:rsid w:val="001D633A"/>
    <w:rsid w:val="00206125"/>
    <w:rsid w:val="00207EF2"/>
    <w:rsid w:val="00247CC7"/>
    <w:rsid w:val="00282556"/>
    <w:rsid w:val="002B661C"/>
    <w:rsid w:val="002C48AA"/>
    <w:rsid w:val="002D6FA8"/>
    <w:rsid w:val="002F6343"/>
    <w:rsid w:val="003028CA"/>
    <w:rsid w:val="00362D8E"/>
    <w:rsid w:val="00367579"/>
    <w:rsid w:val="00375A78"/>
    <w:rsid w:val="00391F28"/>
    <w:rsid w:val="003931A9"/>
    <w:rsid w:val="003942CC"/>
    <w:rsid w:val="003B08BC"/>
    <w:rsid w:val="003B16B6"/>
    <w:rsid w:val="003C2D24"/>
    <w:rsid w:val="003F79BB"/>
    <w:rsid w:val="003F7E7B"/>
    <w:rsid w:val="00403570"/>
    <w:rsid w:val="004B0327"/>
    <w:rsid w:val="004B7BFF"/>
    <w:rsid w:val="004D1B91"/>
    <w:rsid w:val="004F76DE"/>
    <w:rsid w:val="005075EC"/>
    <w:rsid w:val="00511E46"/>
    <w:rsid w:val="00512427"/>
    <w:rsid w:val="005175E2"/>
    <w:rsid w:val="00531627"/>
    <w:rsid w:val="00532BE0"/>
    <w:rsid w:val="005442BB"/>
    <w:rsid w:val="00556D6D"/>
    <w:rsid w:val="005670BF"/>
    <w:rsid w:val="005F627F"/>
    <w:rsid w:val="00604845"/>
    <w:rsid w:val="006308F9"/>
    <w:rsid w:val="00645B33"/>
    <w:rsid w:val="006471AB"/>
    <w:rsid w:val="0066136A"/>
    <w:rsid w:val="00674DBC"/>
    <w:rsid w:val="00687756"/>
    <w:rsid w:val="006B406F"/>
    <w:rsid w:val="006B6B44"/>
    <w:rsid w:val="006C30AD"/>
    <w:rsid w:val="006D199E"/>
    <w:rsid w:val="006F2E14"/>
    <w:rsid w:val="006F4FAF"/>
    <w:rsid w:val="007060DF"/>
    <w:rsid w:val="007152B4"/>
    <w:rsid w:val="00743732"/>
    <w:rsid w:val="00751FFE"/>
    <w:rsid w:val="00776D13"/>
    <w:rsid w:val="007A128E"/>
    <w:rsid w:val="007A24D0"/>
    <w:rsid w:val="007A357B"/>
    <w:rsid w:val="007A4C09"/>
    <w:rsid w:val="007A7671"/>
    <w:rsid w:val="007A7BB2"/>
    <w:rsid w:val="007C0A57"/>
    <w:rsid w:val="007E2BBF"/>
    <w:rsid w:val="007F63E6"/>
    <w:rsid w:val="00821A9F"/>
    <w:rsid w:val="0083023C"/>
    <w:rsid w:val="00831138"/>
    <w:rsid w:val="008560B0"/>
    <w:rsid w:val="00873726"/>
    <w:rsid w:val="0088274D"/>
    <w:rsid w:val="008A4C7D"/>
    <w:rsid w:val="008B6510"/>
    <w:rsid w:val="008C49E8"/>
    <w:rsid w:val="008F3D9F"/>
    <w:rsid w:val="00933113"/>
    <w:rsid w:val="00964042"/>
    <w:rsid w:val="009B4C32"/>
    <w:rsid w:val="009C6D55"/>
    <w:rsid w:val="009E6042"/>
    <w:rsid w:val="00A2506A"/>
    <w:rsid w:val="00A33AA7"/>
    <w:rsid w:val="00A34791"/>
    <w:rsid w:val="00A42E42"/>
    <w:rsid w:val="00A6748D"/>
    <w:rsid w:val="00AC4367"/>
    <w:rsid w:val="00AC5A96"/>
    <w:rsid w:val="00AE54E9"/>
    <w:rsid w:val="00B23015"/>
    <w:rsid w:val="00B56100"/>
    <w:rsid w:val="00BA3BF5"/>
    <w:rsid w:val="00BB2281"/>
    <w:rsid w:val="00BB57CE"/>
    <w:rsid w:val="00BC529B"/>
    <w:rsid w:val="00BF101F"/>
    <w:rsid w:val="00C225DC"/>
    <w:rsid w:val="00C46DD4"/>
    <w:rsid w:val="00C53E32"/>
    <w:rsid w:val="00C56E6E"/>
    <w:rsid w:val="00C57100"/>
    <w:rsid w:val="00CB5E04"/>
    <w:rsid w:val="00CC3CCE"/>
    <w:rsid w:val="00CF5085"/>
    <w:rsid w:val="00D23117"/>
    <w:rsid w:val="00D50A1A"/>
    <w:rsid w:val="00DB3F86"/>
    <w:rsid w:val="00DB5921"/>
    <w:rsid w:val="00DC6323"/>
    <w:rsid w:val="00DD582A"/>
    <w:rsid w:val="00DD72ED"/>
    <w:rsid w:val="00E14744"/>
    <w:rsid w:val="00E256F4"/>
    <w:rsid w:val="00E870A4"/>
    <w:rsid w:val="00EB792D"/>
    <w:rsid w:val="00EC64A1"/>
    <w:rsid w:val="00EC6746"/>
    <w:rsid w:val="00ED7294"/>
    <w:rsid w:val="00F00365"/>
    <w:rsid w:val="00F053AF"/>
    <w:rsid w:val="00F0672C"/>
    <w:rsid w:val="00F227D9"/>
    <w:rsid w:val="00F45BE7"/>
    <w:rsid w:val="00F953A0"/>
    <w:rsid w:val="152725F2"/>
    <w:rsid w:val="18A4EEC4"/>
    <w:rsid w:val="2B0F2D24"/>
    <w:rsid w:val="4A56673E"/>
    <w:rsid w:val="4D84528F"/>
    <w:rsid w:val="5C77BCC9"/>
    <w:rsid w:val="5DAC1950"/>
    <w:rsid w:val="6FDBC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4A6DD"/>
  <w15:docId w15:val="{00E8AD35-A343-47B7-9662-E513CCD47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57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31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11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C67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6746"/>
  </w:style>
  <w:style w:type="paragraph" w:styleId="Footer">
    <w:name w:val="footer"/>
    <w:basedOn w:val="Normal"/>
    <w:link w:val="FooterChar"/>
    <w:uiPriority w:val="99"/>
    <w:unhideWhenUsed/>
    <w:rsid w:val="00EC67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6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F2DE4DF3-620F-4C32-A730-BB70A34B53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C07E16-EACE-4DAF-AB5E-DC750ECE1E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D2BA66-38CE-45AC-965D-010B2D1F36C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CDB5527C</Template>
  <TotalTime>43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Rees</cp:lastModifiedBy>
  <cp:revision>4</cp:revision>
  <cp:lastPrinted>2022-09-01T11:11:00Z</cp:lastPrinted>
  <dcterms:created xsi:type="dcterms:W3CDTF">2022-08-20T23:03:00Z</dcterms:created>
  <dcterms:modified xsi:type="dcterms:W3CDTF">2022-09-01T11:51:00Z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