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4"/>
        <w:gridCol w:w="2625"/>
        <w:gridCol w:w="2741"/>
        <w:gridCol w:w="2910"/>
        <w:gridCol w:w="2642"/>
        <w:gridCol w:w="2642"/>
      </w:tblGrid>
      <w:tr w:rsidR="00597105" w:rsidRPr="00AF7979" w14:paraId="5D13F9FC" w14:textId="77777777" w:rsidTr="00872D16">
        <w:tc>
          <w:tcPr>
            <w:tcW w:w="2054" w:type="dxa"/>
          </w:tcPr>
          <w:p w14:paraId="130B3CB3" w14:textId="77777777" w:rsidR="009829BB" w:rsidRPr="00AF7979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Timings</w:t>
            </w:r>
          </w:p>
        </w:tc>
        <w:tc>
          <w:tcPr>
            <w:tcW w:w="2625" w:type="dxa"/>
          </w:tcPr>
          <w:p w14:paraId="31245AAC" w14:textId="2AC831E7" w:rsidR="009829BB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Monday</w:t>
            </w:r>
          </w:p>
          <w:p w14:paraId="5D2F3D6A" w14:textId="37CC90F8" w:rsidR="00872D16" w:rsidRPr="00BC7F2B" w:rsidRDefault="00872D16" w:rsidP="009C03E4">
            <w:pPr>
              <w:spacing w:after="0" w:line="240" w:lineRule="auto"/>
              <w:jc w:val="center"/>
              <w:rPr>
                <w:i/>
                <w:sz w:val="28"/>
                <w:szCs w:val="28"/>
              </w:rPr>
            </w:pPr>
            <w:r w:rsidRPr="00BC7F2B">
              <w:rPr>
                <w:i/>
                <w:sz w:val="28"/>
                <w:szCs w:val="28"/>
              </w:rPr>
              <w:t>Mrs Ryker</w:t>
            </w:r>
          </w:p>
          <w:p w14:paraId="437CA73E" w14:textId="12E445C5" w:rsidR="009C654F" w:rsidRPr="00210713" w:rsidRDefault="009C654F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741" w:type="dxa"/>
          </w:tcPr>
          <w:p w14:paraId="2B8D4E19" w14:textId="77777777" w:rsidR="009C654F" w:rsidRDefault="009829BB" w:rsidP="00914168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Tuesda</w:t>
            </w:r>
            <w:r w:rsidR="00914168">
              <w:rPr>
                <w:b/>
                <w:sz w:val="28"/>
                <w:szCs w:val="28"/>
              </w:rPr>
              <w:t>y</w:t>
            </w:r>
          </w:p>
          <w:p w14:paraId="30CB8F3C" w14:textId="6D483020" w:rsidR="00872D16" w:rsidRPr="00BC7F2B" w:rsidRDefault="00872D16" w:rsidP="00914168">
            <w:pPr>
              <w:spacing w:after="0" w:line="240" w:lineRule="auto"/>
              <w:jc w:val="center"/>
              <w:rPr>
                <w:i/>
                <w:sz w:val="28"/>
                <w:szCs w:val="28"/>
              </w:rPr>
            </w:pPr>
            <w:r w:rsidRPr="00BC7F2B">
              <w:rPr>
                <w:i/>
                <w:sz w:val="28"/>
                <w:szCs w:val="28"/>
              </w:rPr>
              <w:t>Mrs Ryker</w:t>
            </w:r>
          </w:p>
        </w:tc>
        <w:tc>
          <w:tcPr>
            <w:tcW w:w="2910" w:type="dxa"/>
          </w:tcPr>
          <w:p w14:paraId="0C42B7AF" w14:textId="056B2893" w:rsidR="009829BB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Wednesday</w:t>
            </w:r>
          </w:p>
          <w:p w14:paraId="7B004712" w14:textId="7493A915" w:rsidR="00872D16" w:rsidRPr="00BC7F2B" w:rsidRDefault="00872D16" w:rsidP="009C03E4">
            <w:pPr>
              <w:spacing w:after="0" w:line="240" w:lineRule="auto"/>
              <w:jc w:val="center"/>
              <w:rPr>
                <w:i/>
                <w:sz w:val="28"/>
                <w:szCs w:val="28"/>
              </w:rPr>
            </w:pPr>
            <w:r w:rsidRPr="00BC7F2B">
              <w:rPr>
                <w:i/>
                <w:sz w:val="28"/>
                <w:szCs w:val="28"/>
              </w:rPr>
              <w:t>Mrs Ryker</w:t>
            </w:r>
          </w:p>
          <w:p w14:paraId="28E65785" w14:textId="25F5BB35" w:rsidR="009C654F" w:rsidRPr="00210713" w:rsidRDefault="009C654F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42" w:type="dxa"/>
          </w:tcPr>
          <w:p w14:paraId="27B8457C" w14:textId="5FCA6FEE" w:rsidR="009829BB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Thursday</w:t>
            </w:r>
          </w:p>
          <w:p w14:paraId="7434ED7A" w14:textId="3713F3D8" w:rsidR="00872D16" w:rsidRPr="00BC7F2B" w:rsidRDefault="00872D16" w:rsidP="009C03E4">
            <w:pPr>
              <w:spacing w:after="0" w:line="240" w:lineRule="auto"/>
              <w:jc w:val="center"/>
              <w:rPr>
                <w:i/>
                <w:sz w:val="28"/>
                <w:szCs w:val="28"/>
              </w:rPr>
            </w:pPr>
            <w:r w:rsidRPr="00BC7F2B">
              <w:rPr>
                <w:i/>
                <w:sz w:val="28"/>
                <w:szCs w:val="28"/>
              </w:rPr>
              <w:t>Mrs Ryker</w:t>
            </w:r>
          </w:p>
          <w:p w14:paraId="54BB2294" w14:textId="5F1BA9C2" w:rsidR="009C654F" w:rsidRPr="00210713" w:rsidRDefault="009C654F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42" w:type="dxa"/>
          </w:tcPr>
          <w:p w14:paraId="2A2A5B16" w14:textId="137E65D6" w:rsidR="009829BB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Friday</w:t>
            </w:r>
          </w:p>
          <w:p w14:paraId="73157757" w14:textId="27695FF7" w:rsidR="00872D16" w:rsidRPr="00BC7F2B" w:rsidRDefault="00872D16" w:rsidP="009C03E4">
            <w:pPr>
              <w:spacing w:after="0" w:line="240" w:lineRule="auto"/>
              <w:jc w:val="center"/>
              <w:rPr>
                <w:i/>
                <w:sz w:val="28"/>
                <w:szCs w:val="28"/>
              </w:rPr>
            </w:pPr>
            <w:r w:rsidRPr="00BC7F2B">
              <w:rPr>
                <w:i/>
                <w:sz w:val="28"/>
                <w:szCs w:val="28"/>
              </w:rPr>
              <w:t>Mrs Ryker</w:t>
            </w:r>
          </w:p>
          <w:p w14:paraId="1AE1A217" w14:textId="434C5895" w:rsidR="009C654F" w:rsidRPr="00210713" w:rsidRDefault="009C654F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597105" w:rsidRPr="00AF7979" w14:paraId="2128B010" w14:textId="77777777" w:rsidTr="00872D16">
        <w:tc>
          <w:tcPr>
            <w:tcW w:w="2054" w:type="dxa"/>
          </w:tcPr>
          <w:p w14:paraId="64B492CA" w14:textId="3B7FB572" w:rsidR="005527D9" w:rsidRPr="005527D9" w:rsidRDefault="00E51B33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8:40 – 9:05</w:t>
            </w:r>
          </w:p>
        </w:tc>
        <w:tc>
          <w:tcPr>
            <w:tcW w:w="2625" w:type="dxa"/>
          </w:tcPr>
          <w:p w14:paraId="7E703DF9" w14:textId="76FABF1F" w:rsidR="005527D9" w:rsidRPr="00AF7979" w:rsidRDefault="003B4173" w:rsidP="003B4173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Spelling</w:t>
            </w:r>
            <w:r w:rsidR="00597105">
              <w:rPr>
                <w:b/>
                <w:sz w:val="28"/>
                <w:szCs w:val="28"/>
              </w:rPr>
              <w:t>/Maths Fluency</w:t>
            </w:r>
          </w:p>
        </w:tc>
        <w:tc>
          <w:tcPr>
            <w:tcW w:w="2741" w:type="dxa"/>
          </w:tcPr>
          <w:p w14:paraId="33067D8F" w14:textId="26776994" w:rsidR="005527D9" w:rsidRPr="00AF7979" w:rsidRDefault="00597105" w:rsidP="00914168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Spellings/Maths Fluency</w:t>
            </w:r>
          </w:p>
        </w:tc>
        <w:tc>
          <w:tcPr>
            <w:tcW w:w="2910" w:type="dxa"/>
          </w:tcPr>
          <w:p w14:paraId="1B0B936B" w14:textId="4CC99D47" w:rsidR="005527D9" w:rsidRPr="00AF7979" w:rsidRDefault="003B4173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Spelling</w:t>
            </w:r>
            <w:r w:rsidR="00597105">
              <w:rPr>
                <w:b/>
                <w:sz w:val="28"/>
                <w:szCs w:val="28"/>
              </w:rPr>
              <w:t>/Maths Fluency</w:t>
            </w:r>
          </w:p>
        </w:tc>
        <w:tc>
          <w:tcPr>
            <w:tcW w:w="2642" w:type="dxa"/>
          </w:tcPr>
          <w:p w14:paraId="262339C1" w14:textId="2A0CCF21" w:rsidR="005527D9" w:rsidRPr="00AF7979" w:rsidRDefault="00597105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Spelling/</w:t>
            </w:r>
            <w:r w:rsidR="003B4173">
              <w:rPr>
                <w:b/>
                <w:sz w:val="28"/>
                <w:szCs w:val="28"/>
              </w:rPr>
              <w:t>Maths Fluency</w:t>
            </w:r>
          </w:p>
        </w:tc>
        <w:tc>
          <w:tcPr>
            <w:tcW w:w="2642" w:type="dxa"/>
          </w:tcPr>
          <w:p w14:paraId="306B5856" w14:textId="30DABDF7" w:rsidR="005527D9" w:rsidRPr="00AF7979" w:rsidRDefault="00597105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Spelling</w:t>
            </w:r>
            <w:r w:rsidR="003B4173">
              <w:rPr>
                <w:b/>
                <w:sz w:val="28"/>
                <w:szCs w:val="28"/>
              </w:rPr>
              <w:t>/Maths Fluency</w:t>
            </w:r>
          </w:p>
        </w:tc>
      </w:tr>
      <w:tr w:rsidR="00E51B33" w:rsidRPr="00AF7979" w14:paraId="2E97CF3F" w14:textId="77777777" w:rsidTr="00C546E4">
        <w:tc>
          <w:tcPr>
            <w:tcW w:w="2054" w:type="dxa"/>
          </w:tcPr>
          <w:p w14:paraId="3B814B2B" w14:textId="6A3F9A9E" w:rsidR="00E51B33" w:rsidRDefault="00E51B33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9:05</w:t>
            </w:r>
            <w:r w:rsidR="00955BD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</w:t>
            </w:r>
            <w:r w:rsidR="00955BD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9:30</w:t>
            </w:r>
          </w:p>
        </w:tc>
        <w:tc>
          <w:tcPr>
            <w:tcW w:w="13560" w:type="dxa"/>
            <w:gridSpan w:val="5"/>
            <w:shd w:val="clear" w:color="auto" w:fill="0070C0"/>
          </w:tcPr>
          <w:p w14:paraId="546B2C85" w14:textId="4F4DA296" w:rsidR="00E51B33" w:rsidRDefault="00E51B33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Assembly</w:t>
            </w:r>
          </w:p>
        </w:tc>
      </w:tr>
      <w:tr w:rsidR="00603635" w:rsidRPr="00E46587" w14:paraId="2601965D" w14:textId="77777777" w:rsidTr="007836F6">
        <w:trPr>
          <w:trHeight w:val="1377"/>
        </w:trPr>
        <w:tc>
          <w:tcPr>
            <w:tcW w:w="2054" w:type="dxa"/>
          </w:tcPr>
          <w:p w14:paraId="6C60F48C" w14:textId="77777777" w:rsidR="00603635" w:rsidRPr="00E46587" w:rsidRDefault="00603635" w:rsidP="00633B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9:30 – 10:30</w:t>
            </w:r>
          </w:p>
        </w:tc>
        <w:tc>
          <w:tcPr>
            <w:tcW w:w="2625" w:type="dxa"/>
          </w:tcPr>
          <w:p w14:paraId="2652E8B2" w14:textId="77777777" w:rsidR="00603635" w:rsidRDefault="00603635" w:rsidP="00603635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E51B33">
              <w:rPr>
                <w:color w:val="000000" w:themeColor="text1"/>
                <w:sz w:val="28"/>
                <w:szCs w:val="28"/>
              </w:rPr>
              <w:t>MATHS</w:t>
            </w:r>
          </w:p>
          <w:p w14:paraId="3A76F45A" w14:textId="55B5BAA5" w:rsidR="00603635" w:rsidRPr="00603635" w:rsidRDefault="00603635" w:rsidP="00603635">
            <w:pPr>
              <w:spacing w:after="0" w:line="240" w:lineRule="auto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03635">
              <w:rPr>
                <w:b/>
                <w:color w:val="000000" w:themeColor="text1"/>
                <w:sz w:val="28"/>
                <w:szCs w:val="28"/>
              </w:rPr>
              <w:t>(</w:t>
            </w:r>
            <w:proofErr w:type="spellStart"/>
            <w:r w:rsidRPr="00603635">
              <w:rPr>
                <w:b/>
                <w:color w:val="000000" w:themeColor="text1"/>
                <w:sz w:val="28"/>
                <w:szCs w:val="28"/>
              </w:rPr>
              <w:t>inc.</w:t>
            </w:r>
            <w:proofErr w:type="spellEnd"/>
            <w:r w:rsidRPr="00603635">
              <w:rPr>
                <w:b/>
                <w:color w:val="000000" w:themeColor="text1"/>
                <w:sz w:val="28"/>
                <w:szCs w:val="28"/>
              </w:rPr>
              <w:t xml:space="preserve"> Times Tables Test)</w:t>
            </w:r>
          </w:p>
        </w:tc>
        <w:tc>
          <w:tcPr>
            <w:tcW w:w="2741" w:type="dxa"/>
            <w:tcBorders>
              <w:top w:val="single" w:sz="4" w:space="0" w:color="auto"/>
            </w:tcBorders>
          </w:tcPr>
          <w:p w14:paraId="65ABD27B" w14:textId="77777777" w:rsidR="00603635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0088FB10" w14:textId="38927553" w:rsidR="00603635" w:rsidRPr="00E51B33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E51B33">
              <w:rPr>
                <w:color w:val="000000" w:themeColor="text1"/>
                <w:sz w:val="28"/>
                <w:szCs w:val="28"/>
              </w:rPr>
              <w:t>MATHS</w:t>
            </w:r>
          </w:p>
          <w:p w14:paraId="22144A8A" w14:textId="200991B9" w:rsidR="00603635" w:rsidRPr="00E51B33" w:rsidRDefault="00603635" w:rsidP="00872D16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910" w:type="dxa"/>
          </w:tcPr>
          <w:p w14:paraId="1AA926E8" w14:textId="77777777" w:rsidR="00603635" w:rsidRPr="00E51B33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7F7C4CAC" w14:textId="714FBA40" w:rsidR="00603635" w:rsidRPr="00E51B33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E51B33">
              <w:rPr>
                <w:color w:val="000000" w:themeColor="text1"/>
                <w:sz w:val="28"/>
                <w:szCs w:val="28"/>
              </w:rPr>
              <w:t>MATHS</w:t>
            </w:r>
          </w:p>
          <w:p w14:paraId="5E966532" w14:textId="2E4A9824" w:rsidR="00603635" w:rsidRPr="00E51B33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42" w:type="dxa"/>
          </w:tcPr>
          <w:p w14:paraId="34758C8B" w14:textId="77777777" w:rsidR="00603635" w:rsidRPr="00E51B33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4AB51764" w14:textId="66465D48" w:rsidR="00603635" w:rsidRPr="00E51B33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E51B33">
              <w:rPr>
                <w:color w:val="000000" w:themeColor="text1"/>
                <w:sz w:val="28"/>
                <w:szCs w:val="28"/>
              </w:rPr>
              <w:t>MATHS</w:t>
            </w:r>
          </w:p>
          <w:p w14:paraId="204F2435" w14:textId="7EBB5DBD" w:rsidR="00603635" w:rsidRPr="00E51B33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42" w:type="dxa"/>
          </w:tcPr>
          <w:p w14:paraId="4A1DB916" w14:textId="77777777" w:rsidR="00603635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2BCE578D" w14:textId="32503569" w:rsidR="00603635" w:rsidRPr="00E51B33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E51B33">
              <w:rPr>
                <w:color w:val="000000" w:themeColor="text1"/>
                <w:sz w:val="28"/>
                <w:szCs w:val="28"/>
              </w:rPr>
              <w:t>MATHS</w:t>
            </w:r>
          </w:p>
        </w:tc>
      </w:tr>
      <w:tr w:rsidR="003B4173" w:rsidRPr="00E46587" w14:paraId="2F839F3D" w14:textId="77777777" w:rsidTr="00E51B33">
        <w:tc>
          <w:tcPr>
            <w:tcW w:w="2054" w:type="dxa"/>
          </w:tcPr>
          <w:p w14:paraId="25F234F8" w14:textId="19273F9C" w:rsidR="009829BB" w:rsidRPr="00E46587" w:rsidRDefault="00386659" w:rsidP="005902F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</w:t>
            </w:r>
            <w:r w:rsidR="00633B89">
              <w:rPr>
                <w:sz w:val="28"/>
                <w:szCs w:val="28"/>
              </w:rPr>
              <w:t>30</w:t>
            </w:r>
            <w:r w:rsidR="009829BB" w:rsidRPr="00E46587">
              <w:rPr>
                <w:sz w:val="28"/>
                <w:szCs w:val="28"/>
              </w:rPr>
              <w:t xml:space="preserve"> – </w:t>
            </w:r>
            <w:r w:rsidR="008C5C2F">
              <w:rPr>
                <w:sz w:val="28"/>
                <w:szCs w:val="28"/>
              </w:rPr>
              <w:t>10:45</w:t>
            </w:r>
          </w:p>
        </w:tc>
        <w:tc>
          <w:tcPr>
            <w:tcW w:w="13560" w:type="dxa"/>
            <w:gridSpan w:val="5"/>
            <w:shd w:val="clear" w:color="auto" w:fill="0070C0"/>
          </w:tcPr>
          <w:p w14:paraId="4DD2EAB9" w14:textId="32B4B965" w:rsidR="009829BB" w:rsidRPr="008C5C2F" w:rsidRDefault="00E51B33" w:rsidP="00633B89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Break</w:t>
            </w:r>
          </w:p>
        </w:tc>
      </w:tr>
      <w:tr w:rsidR="00603635" w:rsidRPr="00E46587" w14:paraId="6B7E701F" w14:textId="77777777" w:rsidTr="00603635">
        <w:trPr>
          <w:trHeight w:val="200"/>
        </w:trPr>
        <w:tc>
          <w:tcPr>
            <w:tcW w:w="2054" w:type="dxa"/>
            <w:vMerge w:val="restart"/>
          </w:tcPr>
          <w:p w14:paraId="28AB3BAE" w14:textId="375237C0" w:rsidR="00603635" w:rsidRPr="00E46587" w:rsidRDefault="00603635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11:00</w:t>
            </w:r>
            <w:r w:rsidRPr="00E46587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12:00</w:t>
            </w:r>
          </w:p>
        </w:tc>
        <w:tc>
          <w:tcPr>
            <w:tcW w:w="2625" w:type="dxa"/>
            <w:vMerge w:val="restart"/>
          </w:tcPr>
          <w:p w14:paraId="20EF123B" w14:textId="77777777" w:rsidR="00603635" w:rsidRDefault="00603635" w:rsidP="000D1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4C1D4C64" w14:textId="504C79F2" w:rsidR="00603635" w:rsidRDefault="00603635" w:rsidP="000D1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ENGLISH</w:t>
            </w:r>
          </w:p>
          <w:p w14:paraId="1B086B6D" w14:textId="07ABB65E" w:rsidR="00603635" w:rsidRPr="00E46587" w:rsidRDefault="00603635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741" w:type="dxa"/>
            <w:vMerge w:val="restart"/>
          </w:tcPr>
          <w:p w14:paraId="2D0DF8EF" w14:textId="1F12D9D1" w:rsidR="00603635" w:rsidRDefault="00603635" w:rsidP="0060363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ENGLISH</w:t>
            </w:r>
          </w:p>
          <w:p w14:paraId="313AE4BE" w14:textId="5AEC9EEE" w:rsidR="00603635" w:rsidRPr="00603635" w:rsidRDefault="00603635" w:rsidP="0060363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603635">
              <w:rPr>
                <w:b/>
                <w:color w:val="000000" w:themeColor="text1"/>
                <w:sz w:val="28"/>
                <w:szCs w:val="28"/>
              </w:rPr>
              <w:t>(</w:t>
            </w:r>
            <w:proofErr w:type="spellStart"/>
            <w:r w:rsidRPr="00603635">
              <w:rPr>
                <w:b/>
                <w:color w:val="000000" w:themeColor="text1"/>
                <w:sz w:val="28"/>
                <w:szCs w:val="28"/>
              </w:rPr>
              <w:t>inc.</w:t>
            </w:r>
            <w:proofErr w:type="spellEnd"/>
            <w:r w:rsidRPr="00603635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603635">
              <w:rPr>
                <w:b/>
                <w:color w:val="000000" w:themeColor="text1"/>
                <w:sz w:val="28"/>
                <w:szCs w:val="28"/>
              </w:rPr>
              <w:t>Spelling</w:t>
            </w:r>
            <w:r w:rsidRPr="00603635">
              <w:rPr>
                <w:b/>
                <w:color w:val="000000" w:themeColor="text1"/>
                <w:sz w:val="28"/>
                <w:szCs w:val="28"/>
              </w:rPr>
              <w:t xml:space="preserve"> Test)</w:t>
            </w:r>
          </w:p>
          <w:p w14:paraId="0C13B57B" w14:textId="6F9449B0" w:rsidR="00603635" w:rsidRPr="00E46587" w:rsidRDefault="00603635" w:rsidP="009C654F">
            <w:pPr>
              <w:spacing w:after="0" w:line="240" w:lineRule="auto"/>
              <w:jc w:val="center"/>
              <w:rPr>
                <w:color w:val="0070C0"/>
                <w:sz w:val="28"/>
                <w:szCs w:val="28"/>
              </w:rPr>
            </w:pPr>
          </w:p>
        </w:tc>
        <w:tc>
          <w:tcPr>
            <w:tcW w:w="2910" w:type="dxa"/>
            <w:vMerge w:val="restart"/>
          </w:tcPr>
          <w:p w14:paraId="564861C1" w14:textId="77777777" w:rsidR="00603635" w:rsidRDefault="00603635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6B25DC30" w14:textId="2B7C2FF4" w:rsidR="00603635" w:rsidRDefault="00603635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ENGLISH</w:t>
            </w:r>
          </w:p>
          <w:p w14:paraId="267D1998" w14:textId="5A974FB8" w:rsidR="00603635" w:rsidRPr="00E46587" w:rsidRDefault="00603635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642" w:type="dxa"/>
            <w:vMerge w:val="restart"/>
          </w:tcPr>
          <w:p w14:paraId="38BDDC62" w14:textId="77777777" w:rsidR="00603635" w:rsidRDefault="00603635" w:rsidP="00603635">
            <w:pPr>
              <w:spacing w:after="0" w:line="240" w:lineRule="auto"/>
              <w:jc w:val="center"/>
              <w:rPr>
                <w:color w:val="00B050"/>
                <w:sz w:val="28"/>
                <w:szCs w:val="28"/>
              </w:rPr>
            </w:pPr>
          </w:p>
          <w:p w14:paraId="7B777069" w14:textId="31332DAF" w:rsidR="00603635" w:rsidRPr="00E46587" w:rsidRDefault="00603635" w:rsidP="00603635">
            <w:pPr>
              <w:spacing w:after="0" w:line="240" w:lineRule="auto"/>
              <w:jc w:val="center"/>
              <w:rPr>
                <w:color w:val="00B050"/>
                <w:sz w:val="28"/>
                <w:szCs w:val="28"/>
              </w:rPr>
            </w:pPr>
            <w:r w:rsidRPr="00603635">
              <w:rPr>
                <w:color w:val="000000" w:themeColor="text1"/>
                <w:sz w:val="28"/>
                <w:szCs w:val="28"/>
              </w:rPr>
              <w:t>ENGLISH</w:t>
            </w:r>
          </w:p>
        </w:tc>
        <w:tc>
          <w:tcPr>
            <w:tcW w:w="2642" w:type="dxa"/>
          </w:tcPr>
          <w:p w14:paraId="67455FF0" w14:textId="5CC696CE" w:rsidR="00603635" w:rsidRPr="00E46587" w:rsidRDefault="00603635" w:rsidP="009C654F">
            <w:pPr>
              <w:spacing w:after="0" w:line="240" w:lineRule="auto"/>
              <w:jc w:val="center"/>
              <w:rPr>
                <w:color w:val="00B050"/>
                <w:sz w:val="28"/>
                <w:szCs w:val="28"/>
              </w:rPr>
            </w:pPr>
            <w:r w:rsidRPr="00603635">
              <w:rPr>
                <w:color w:val="000000" w:themeColor="text1"/>
                <w:sz w:val="28"/>
                <w:szCs w:val="28"/>
              </w:rPr>
              <w:t>Focused Reading</w:t>
            </w:r>
          </w:p>
        </w:tc>
      </w:tr>
      <w:tr w:rsidR="00603635" w:rsidRPr="00E46587" w14:paraId="297205E6" w14:textId="77777777" w:rsidTr="00872D16">
        <w:trPr>
          <w:trHeight w:val="820"/>
        </w:trPr>
        <w:tc>
          <w:tcPr>
            <w:tcW w:w="2054" w:type="dxa"/>
            <w:vMerge/>
          </w:tcPr>
          <w:p w14:paraId="725B7A71" w14:textId="77777777" w:rsidR="00603635" w:rsidRDefault="00603635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25" w:type="dxa"/>
            <w:vMerge/>
          </w:tcPr>
          <w:p w14:paraId="3A75447A" w14:textId="77777777" w:rsidR="00603635" w:rsidRDefault="00603635" w:rsidP="000D1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741" w:type="dxa"/>
            <w:vMerge/>
          </w:tcPr>
          <w:p w14:paraId="3FD0C6E0" w14:textId="77777777" w:rsidR="00603635" w:rsidRDefault="00603635" w:rsidP="0060363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vMerge/>
          </w:tcPr>
          <w:p w14:paraId="476A4EF3" w14:textId="77777777" w:rsidR="00603635" w:rsidRDefault="00603635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42" w:type="dxa"/>
            <w:vMerge/>
          </w:tcPr>
          <w:p w14:paraId="5463965E" w14:textId="77777777" w:rsidR="00603635" w:rsidRDefault="00603635" w:rsidP="00603635">
            <w:pPr>
              <w:spacing w:after="0" w:line="240" w:lineRule="auto"/>
              <w:jc w:val="center"/>
              <w:rPr>
                <w:color w:val="00B050"/>
                <w:sz w:val="28"/>
                <w:szCs w:val="28"/>
              </w:rPr>
            </w:pPr>
          </w:p>
        </w:tc>
        <w:tc>
          <w:tcPr>
            <w:tcW w:w="2642" w:type="dxa"/>
          </w:tcPr>
          <w:p w14:paraId="5929AAC3" w14:textId="77777777" w:rsidR="00603635" w:rsidRDefault="00603635" w:rsidP="0060363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ENGLISH</w:t>
            </w:r>
          </w:p>
          <w:p w14:paraId="0B8C890A" w14:textId="77777777" w:rsidR="00603635" w:rsidRDefault="00603635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3B4173" w:rsidRPr="00E46587" w14:paraId="0BDBB3B9" w14:textId="77777777" w:rsidTr="00E51B33">
        <w:tc>
          <w:tcPr>
            <w:tcW w:w="2054" w:type="dxa"/>
          </w:tcPr>
          <w:p w14:paraId="6CA051B7" w14:textId="2E0E1158" w:rsidR="009829BB" w:rsidRPr="00E46587" w:rsidRDefault="00386659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12:</w:t>
            </w:r>
            <w:r w:rsidR="00FF55A0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 xml:space="preserve"> – 1:</w:t>
            </w:r>
            <w:r w:rsidR="00FF55A0">
              <w:rPr>
                <w:sz w:val="28"/>
                <w:szCs w:val="28"/>
              </w:rPr>
              <w:t>00</w:t>
            </w:r>
          </w:p>
        </w:tc>
        <w:tc>
          <w:tcPr>
            <w:tcW w:w="13560" w:type="dxa"/>
            <w:gridSpan w:val="5"/>
            <w:shd w:val="clear" w:color="auto" w:fill="0070C0"/>
          </w:tcPr>
          <w:p w14:paraId="5D6BCE71" w14:textId="77777777" w:rsidR="009829BB" w:rsidRPr="008C5C2F" w:rsidRDefault="000D1777" w:rsidP="000D1777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8C5C2F">
              <w:rPr>
                <w:b/>
                <w:sz w:val="28"/>
                <w:szCs w:val="28"/>
              </w:rPr>
              <w:t>Lunch</w:t>
            </w:r>
          </w:p>
        </w:tc>
      </w:tr>
      <w:tr w:rsidR="00603635" w:rsidRPr="00E46587" w14:paraId="5405E7A6" w14:textId="77777777" w:rsidTr="00E51B33">
        <w:trPr>
          <w:trHeight w:val="294"/>
        </w:trPr>
        <w:tc>
          <w:tcPr>
            <w:tcW w:w="2054" w:type="dxa"/>
            <w:vMerge w:val="restart"/>
          </w:tcPr>
          <w:p w14:paraId="068A7E8D" w14:textId="1E766801" w:rsidR="00603635" w:rsidRPr="00E46587" w:rsidRDefault="00603635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1:00 – 2:</w:t>
            </w:r>
            <w:r w:rsidRPr="00E46587">
              <w:rPr>
                <w:sz w:val="28"/>
                <w:szCs w:val="28"/>
              </w:rPr>
              <w:t>00</w:t>
            </w:r>
          </w:p>
        </w:tc>
        <w:tc>
          <w:tcPr>
            <w:tcW w:w="2625" w:type="dxa"/>
            <w:vMerge w:val="restart"/>
          </w:tcPr>
          <w:p w14:paraId="102F68EE" w14:textId="77777777" w:rsidR="00603635" w:rsidRDefault="00603635" w:rsidP="00BC7F2B">
            <w:pPr>
              <w:jc w:val="center"/>
              <w:rPr>
                <w:sz w:val="28"/>
                <w:szCs w:val="28"/>
              </w:rPr>
            </w:pPr>
          </w:p>
          <w:p w14:paraId="0A259F7F" w14:textId="0A953AA7" w:rsidR="00603635" w:rsidRPr="00E46587" w:rsidRDefault="00603635" w:rsidP="00BC7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Art</w:t>
            </w:r>
          </w:p>
        </w:tc>
        <w:tc>
          <w:tcPr>
            <w:tcW w:w="2741" w:type="dxa"/>
          </w:tcPr>
          <w:p w14:paraId="2A5B7774" w14:textId="247C6684" w:rsidR="00603635" w:rsidRPr="00872D16" w:rsidRDefault="00603635" w:rsidP="005527D9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Focused Reading</w:t>
            </w:r>
          </w:p>
        </w:tc>
        <w:tc>
          <w:tcPr>
            <w:tcW w:w="2910" w:type="dxa"/>
            <w:vMerge w:val="restart"/>
          </w:tcPr>
          <w:p w14:paraId="394E08C8" w14:textId="77777777" w:rsidR="00603635" w:rsidRDefault="00603635" w:rsidP="00183FD9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554BDF03" w14:textId="77777777" w:rsidR="00603635" w:rsidRDefault="00603635" w:rsidP="00872D16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051C1D51" w14:textId="622E7194" w:rsidR="00603635" w:rsidRPr="00872D16" w:rsidRDefault="00603635" w:rsidP="00872D1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72D16">
              <w:rPr>
                <w:b/>
                <w:sz w:val="28"/>
                <w:szCs w:val="28"/>
              </w:rPr>
              <w:t>P</w:t>
            </w:r>
            <w:r>
              <w:rPr>
                <w:b/>
                <w:sz w:val="28"/>
                <w:szCs w:val="28"/>
              </w:rPr>
              <w:t>.</w:t>
            </w:r>
            <w:r w:rsidRPr="00872D16">
              <w:rPr>
                <w:b/>
                <w:sz w:val="28"/>
                <w:szCs w:val="28"/>
              </w:rPr>
              <w:t>E</w:t>
            </w:r>
            <w:r>
              <w:rPr>
                <w:b/>
                <w:sz w:val="28"/>
                <w:szCs w:val="28"/>
              </w:rPr>
              <w:t>.</w:t>
            </w:r>
            <w:r w:rsidRPr="00872D16">
              <w:rPr>
                <w:b/>
                <w:sz w:val="28"/>
                <w:szCs w:val="28"/>
              </w:rPr>
              <w:t xml:space="preserve"> </w:t>
            </w:r>
          </w:p>
          <w:p w14:paraId="12025ABC" w14:textId="4FC4801C" w:rsidR="00603635" w:rsidRPr="005527D9" w:rsidRDefault="00603635" w:rsidP="005527D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42" w:type="dxa"/>
            <w:vMerge w:val="restart"/>
          </w:tcPr>
          <w:p w14:paraId="14B1C65C" w14:textId="13B4DBFB" w:rsidR="00603635" w:rsidRDefault="00603635" w:rsidP="00872D16">
            <w:pPr>
              <w:spacing w:after="0" w:line="240" w:lineRule="auto"/>
              <w:rPr>
                <w:sz w:val="28"/>
                <w:szCs w:val="28"/>
              </w:rPr>
            </w:pPr>
          </w:p>
          <w:p w14:paraId="5B6BC07E" w14:textId="77777777" w:rsidR="00603635" w:rsidRDefault="00603635" w:rsidP="008C5C2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6A12956E" w14:textId="1C67F697" w:rsidR="00603635" w:rsidRDefault="00603635" w:rsidP="008C5C2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Computing</w:t>
            </w:r>
          </w:p>
          <w:p w14:paraId="7F08BA1A" w14:textId="77777777" w:rsidR="00603635" w:rsidRDefault="00603635" w:rsidP="00E4658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7F5F9D9C" w14:textId="69CF54C1" w:rsidR="00603635" w:rsidRPr="00635803" w:rsidRDefault="00603635" w:rsidP="00013BE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42" w:type="dxa"/>
            <w:vMerge w:val="restart"/>
          </w:tcPr>
          <w:p w14:paraId="5ACD223D" w14:textId="4341043A" w:rsidR="00603635" w:rsidRDefault="00603635" w:rsidP="00E51B33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304C08BA" w14:textId="77777777" w:rsidR="00603635" w:rsidRDefault="00603635" w:rsidP="00E51B33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74394480" w14:textId="0AA76BA2" w:rsidR="00603635" w:rsidRPr="00635803" w:rsidRDefault="00603635" w:rsidP="00E51B3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Music</w:t>
            </w:r>
          </w:p>
        </w:tc>
      </w:tr>
      <w:tr w:rsidR="00603635" w:rsidRPr="00E46587" w14:paraId="38333A27" w14:textId="77777777" w:rsidTr="00C546E4">
        <w:trPr>
          <w:trHeight w:val="1670"/>
        </w:trPr>
        <w:tc>
          <w:tcPr>
            <w:tcW w:w="2054" w:type="dxa"/>
            <w:vMerge/>
            <w:tcBorders>
              <w:bottom w:val="single" w:sz="4" w:space="0" w:color="auto"/>
            </w:tcBorders>
          </w:tcPr>
          <w:p w14:paraId="364A8CCE" w14:textId="77777777" w:rsidR="00603635" w:rsidRDefault="00603635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25" w:type="dxa"/>
            <w:vMerge/>
            <w:tcBorders>
              <w:bottom w:val="single" w:sz="4" w:space="0" w:color="auto"/>
            </w:tcBorders>
          </w:tcPr>
          <w:p w14:paraId="65088311" w14:textId="77777777" w:rsidR="00603635" w:rsidRDefault="00603635" w:rsidP="00BC7F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41" w:type="dxa"/>
            <w:tcBorders>
              <w:bottom w:val="single" w:sz="4" w:space="0" w:color="auto"/>
            </w:tcBorders>
          </w:tcPr>
          <w:p w14:paraId="200F79BA" w14:textId="77777777" w:rsidR="00603635" w:rsidRDefault="00603635" w:rsidP="00E51B33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0CBD87E6" w14:textId="77777777" w:rsidR="00603635" w:rsidRDefault="00603635" w:rsidP="00E51B33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129900EA" w14:textId="5E13464A" w:rsidR="00603635" w:rsidRDefault="00603635" w:rsidP="00E51B33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527D9">
              <w:rPr>
                <w:color w:val="000000" w:themeColor="text1"/>
                <w:sz w:val="28"/>
                <w:szCs w:val="28"/>
              </w:rPr>
              <w:t>Science</w:t>
            </w:r>
          </w:p>
        </w:tc>
        <w:tc>
          <w:tcPr>
            <w:tcW w:w="2910" w:type="dxa"/>
            <w:vMerge/>
            <w:tcBorders>
              <w:bottom w:val="single" w:sz="4" w:space="0" w:color="auto"/>
            </w:tcBorders>
          </w:tcPr>
          <w:p w14:paraId="12C4CD67" w14:textId="77777777" w:rsidR="00603635" w:rsidRDefault="00603635" w:rsidP="00183FD9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42" w:type="dxa"/>
            <w:vMerge/>
            <w:tcBorders>
              <w:bottom w:val="single" w:sz="4" w:space="0" w:color="auto"/>
            </w:tcBorders>
          </w:tcPr>
          <w:p w14:paraId="2308AB55" w14:textId="77777777" w:rsidR="00603635" w:rsidRDefault="00603635" w:rsidP="00872D16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642" w:type="dxa"/>
            <w:vMerge/>
            <w:tcBorders>
              <w:bottom w:val="single" w:sz="4" w:space="0" w:color="auto"/>
            </w:tcBorders>
          </w:tcPr>
          <w:p w14:paraId="1EA19739" w14:textId="2AF381F3" w:rsidR="00603635" w:rsidRDefault="00603635" w:rsidP="00E51B33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597105" w:rsidRPr="00E46587" w14:paraId="000E2166" w14:textId="77777777" w:rsidTr="00872D16">
        <w:trPr>
          <w:trHeight w:val="1202"/>
        </w:trPr>
        <w:tc>
          <w:tcPr>
            <w:tcW w:w="2054" w:type="dxa"/>
          </w:tcPr>
          <w:p w14:paraId="01EA0962" w14:textId="7F560BC1" w:rsidR="00635803" w:rsidRPr="00E46587" w:rsidRDefault="00955BD4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2:00 - 2:55</w:t>
            </w:r>
          </w:p>
        </w:tc>
        <w:tc>
          <w:tcPr>
            <w:tcW w:w="2625" w:type="dxa"/>
          </w:tcPr>
          <w:p w14:paraId="1343D609" w14:textId="77777777" w:rsidR="00872D16" w:rsidRDefault="00872D16" w:rsidP="005527D9">
            <w:pPr>
              <w:jc w:val="center"/>
              <w:rPr>
                <w:sz w:val="28"/>
                <w:szCs w:val="28"/>
              </w:rPr>
            </w:pPr>
          </w:p>
          <w:p w14:paraId="0A76B3EB" w14:textId="5FEEBF40" w:rsidR="005527D9" w:rsidRPr="00872D16" w:rsidRDefault="00872D16" w:rsidP="00872D16">
            <w:pPr>
              <w:jc w:val="center"/>
              <w:rPr>
                <w:b/>
                <w:sz w:val="28"/>
                <w:szCs w:val="28"/>
              </w:rPr>
            </w:pPr>
            <w:r w:rsidRPr="00872D16">
              <w:rPr>
                <w:b/>
                <w:sz w:val="28"/>
                <w:szCs w:val="28"/>
              </w:rPr>
              <w:t>P.E.</w:t>
            </w:r>
          </w:p>
        </w:tc>
        <w:tc>
          <w:tcPr>
            <w:tcW w:w="2741" w:type="dxa"/>
          </w:tcPr>
          <w:p w14:paraId="65D0E199" w14:textId="77777777" w:rsidR="00872D16" w:rsidRDefault="00872D16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609219E5" w14:textId="77777777" w:rsidR="00872D16" w:rsidRDefault="00872D16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42D5C057" w14:textId="21E16FFE" w:rsidR="00E95A31" w:rsidRPr="009A5D85" w:rsidRDefault="00013BEB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French</w:t>
            </w:r>
            <w:r w:rsidR="009C654F" w:rsidRPr="009A5D85">
              <w:rPr>
                <w:sz w:val="28"/>
                <w:szCs w:val="28"/>
              </w:rPr>
              <w:t xml:space="preserve"> </w:t>
            </w:r>
          </w:p>
        </w:tc>
        <w:tc>
          <w:tcPr>
            <w:tcW w:w="2910" w:type="dxa"/>
          </w:tcPr>
          <w:p w14:paraId="4F8FB4B4" w14:textId="77777777" w:rsidR="00872D16" w:rsidRDefault="00872D16" w:rsidP="005A1D34">
            <w:pPr>
              <w:jc w:val="center"/>
              <w:rPr>
                <w:sz w:val="28"/>
                <w:szCs w:val="28"/>
              </w:rPr>
            </w:pPr>
          </w:p>
          <w:p w14:paraId="1D40AE87" w14:textId="196B9715" w:rsidR="005A1D34" w:rsidRDefault="00DD67E1" w:rsidP="005A1D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Geography</w:t>
            </w:r>
          </w:p>
          <w:p w14:paraId="66F40E18" w14:textId="57144072" w:rsidR="00635803" w:rsidRPr="009A5D85" w:rsidRDefault="00635803" w:rsidP="00872D16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642" w:type="dxa"/>
          </w:tcPr>
          <w:p w14:paraId="795459BF" w14:textId="77777777" w:rsidR="00872D16" w:rsidRDefault="00872D16" w:rsidP="001B56BE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54218908" w14:textId="77777777" w:rsidR="00872D16" w:rsidRDefault="00872D16" w:rsidP="001B56BE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3BCD9C44" w14:textId="5FF84FFD" w:rsidR="00635803" w:rsidRPr="00013BEB" w:rsidRDefault="005527D9" w:rsidP="001B56BE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R.E.</w:t>
            </w:r>
          </w:p>
        </w:tc>
        <w:tc>
          <w:tcPr>
            <w:tcW w:w="2642" w:type="dxa"/>
          </w:tcPr>
          <w:p w14:paraId="16359D54" w14:textId="77777777" w:rsidR="00872D16" w:rsidRDefault="00872D16" w:rsidP="007706C9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0D2376F3" w14:textId="77777777" w:rsidR="00872D16" w:rsidRDefault="00872D16" w:rsidP="007706C9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59F0A59B" w14:textId="2592D5DE" w:rsidR="00633B89" w:rsidRPr="00E46587" w:rsidRDefault="008C5C2F" w:rsidP="007706C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PSHE Jigsaw</w:t>
            </w:r>
          </w:p>
        </w:tc>
      </w:tr>
      <w:tr w:rsidR="003B4173" w:rsidRPr="00E46587" w14:paraId="2C2D2F6C" w14:textId="77777777" w:rsidTr="00C546E4">
        <w:tc>
          <w:tcPr>
            <w:tcW w:w="2054" w:type="dxa"/>
          </w:tcPr>
          <w:p w14:paraId="392403B9" w14:textId="1903D366" w:rsidR="009829BB" w:rsidRPr="00E46587" w:rsidRDefault="00955BD4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2:55</w:t>
            </w:r>
            <w:r w:rsidR="00386659">
              <w:rPr>
                <w:sz w:val="28"/>
                <w:szCs w:val="28"/>
              </w:rPr>
              <w:t xml:space="preserve"> – 3:</w:t>
            </w:r>
            <w:r>
              <w:rPr>
                <w:sz w:val="28"/>
                <w:szCs w:val="28"/>
              </w:rPr>
              <w:t>10</w:t>
            </w:r>
          </w:p>
        </w:tc>
        <w:tc>
          <w:tcPr>
            <w:tcW w:w="13560" w:type="dxa"/>
            <w:gridSpan w:val="5"/>
            <w:shd w:val="clear" w:color="auto" w:fill="0070C0"/>
          </w:tcPr>
          <w:p w14:paraId="35AF967E" w14:textId="77777777" w:rsidR="009829BB" w:rsidRPr="00E46587" w:rsidRDefault="00E46587" w:rsidP="00210713">
            <w:pPr>
              <w:tabs>
                <w:tab w:val="left" w:pos="814"/>
                <w:tab w:val="center" w:pos="594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 w:rsidR="009829BB" w:rsidRPr="00E46587">
              <w:rPr>
                <w:sz w:val="28"/>
                <w:szCs w:val="28"/>
              </w:rPr>
              <w:t>Tidy &amp; story time</w:t>
            </w:r>
            <w:r w:rsidR="007044BF">
              <w:rPr>
                <w:sz w:val="28"/>
                <w:szCs w:val="28"/>
              </w:rPr>
              <w:t xml:space="preserve"> </w:t>
            </w:r>
          </w:p>
        </w:tc>
      </w:tr>
      <w:tr w:rsidR="00597105" w:rsidRPr="00E46587" w14:paraId="05D0B5F0" w14:textId="77777777" w:rsidTr="00872D16">
        <w:trPr>
          <w:trHeight w:val="50"/>
        </w:trPr>
        <w:tc>
          <w:tcPr>
            <w:tcW w:w="2054" w:type="dxa"/>
          </w:tcPr>
          <w:p w14:paraId="5C811F4B" w14:textId="77777777" w:rsidR="00FB26E9" w:rsidRPr="00E46587" w:rsidRDefault="00FB26E9" w:rsidP="00B539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E46587">
              <w:rPr>
                <w:sz w:val="28"/>
                <w:szCs w:val="28"/>
              </w:rPr>
              <w:t>Homework</w:t>
            </w:r>
          </w:p>
        </w:tc>
        <w:tc>
          <w:tcPr>
            <w:tcW w:w="2625" w:type="dxa"/>
          </w:tcPr>
          <w:p w14:paraId="609A7103" w14:textId="4CD3ECBC" w:rsidR="00FB26E9" w:rsidRPr="00AF7979" w:rsidRDefault="00BC7F2B" w:rsidP="00B53915">
            <w:pPr>
              <w:spacing w:after="0" w:line="240" w:lineRule="auto"/>
              <w:jc w:val="center"/>
              <w:rPr>
                <w:color w:val="4BACC6"/>
                <w:sz w:val="28"/>
                <w:szCs w:val="28"/>
              </w:rPr>
            </w:pPr>
            <w:r>
              <w:rPr>
                <w:color w:val="4BACC6"/>
                <w:sz w:val="28"/>
                <w:szCs w:val="28"/>
              </w:rPr>
              <w:t>Reading/Times Tables/Spelling</w:t>
            </w:r>
          </w:p>
        </w:tc>
        <w:tc>
          <w:tcPr>
            <w:tcW w:w="2741" w:type="dxa"/>
          </w:tcPr>
          <w:p w14:paraId="1FEE6818" w14:textId="3112179D" w:rsidR="00FB26E9" w:rsidRPr="00E46587" w:rsidRDefault="00BC7F2B" w:rsidP="00B53915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  <w:r>
              <w:rPr>
                <w:color w:val="4BACC6"/>
                <w:sz w:val="28"/>
                <w:szCs w:val="28"/>
              </w:rPr>
              <w:t>Reading/Times Tables/Spelling</w:t>
            </w:r>
          </w:p>
        </w:tc>
        <w:tc>
          <w:tcPr>
            <w:tcW w:w="2910" w:type="dxa"/>
          </w:tcPr>
          <w:p w14:paraId="181C18B1" w14:textId="1E20AA1F" w:rsidR="00FB26E9" w:rsidRPr="00E46587" w:rsidRDefault="00BC7F2B" w:rsidP="003C6693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  <w:r>
              <w:rPr>
                <w:color w:val="4BACC6"/>
                <w:sz w:val="28"/>
                <w:szCs w:val="28"/>
              </w:rPr>
              <w:t>Reading/Times Tables/Spelling</w:t>
            </w:r>
          </w:p>
        </w:tc>
        <w:tc>
          <w:tcPr>
            <w:tcW w:w="2642" w:type="dxa"/>
          </w:tcPr>
          <w:p w14:paraId="62982392" w14:textId="662B1C32" w:rsidR="00FB26E9" w:rsidRPr="00E46587" w:rsidRDefault="00BC7F2B" w:rsidP="00671EB2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  <w:r>
              <w:rPr>
                <w:color w:val="4BACC6"/>
                <w:sz w:val="28"/>
                <w:szCs w:val="28"/>
              </w:rPr>
              <w:t>Reading/Times Tables/Spelling</w:t>
            </w:r>
          </w:p>
        </w:tc>
        <w:tc>
          <w:tcPr>
            <w:tcW w:w="2642" w:type="dxa"/>
          </w:tcPr>
          <w:p w14:paraId="32230DAF" w14:textId="1EE5A3D0" w:rsidR="00FB26E9" w:rsidRPr="00E46587" w:rsidRDefault="00BC7F2B" w:rsidP="00633ED6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  <w:r>
              <w:rPr>
                <w:color w:val="4BACC6"/>
                <w:sz w:val="28"/>
                <w:szCs w:val="28"/>
              </w:rPr>
              <w:t>Reading/Times Tables/Spelling</w:t>
            </w:r>
          </w:p>
        </w:tc>
      </w:tr>
    </w:tbl>
    <w:p w14:paraId="32E076FB" w14:textId="5776B532" w:rsidR="009829BB" w:rsidRDefault="009829BB" w:rsidP="007C5337">
      <w:pPr>
        <w:rPr>
          <w:sz w:val="28"/>
          <w:szCs w:val="28"/>
        </w:rPr>
      </w:pPr>
    </w:p>
    <w:sectPr w:rsidR="009829BB" w:rsidSect="009C654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469"/>
    <w:rsid w:val="00013BEB"/>
    <w:rsid w:val="0002085C"/>
    <w:rsid w:val="00035FE9"/>
    <w:rsid w:val="00080EEB"/>
    <w:rsid w:val="00095658"/>
    <w:rsid w:val="000D1777"/>
    <w:rsid w:val="000D36FC"/>
    <w:rsid w:val="000D7BC6"/>
    <w:rsid w:val="000E51E8"/>
    <w:rsid w:val="00183FD9"/>
    <w:rsid w:val="001B56BE"/>
    <w:rsid w:val="001E611B"/>
    <w:rsid w:val="00201FC8"/>
    <w:rsid w:val="00210713"/>
    <w:rsid w:val="00247CA3"/>
    <w:rsid w:val="0026447E"/>
    <w:rsid w:val="002A1BC5"/>
    <w:rsid w:val="003039BF"/>
    <w:rsid w:val="00386659"/>
    <w:rsid w:val="003A51E3"/>
    <w:rsid w:val="003A5469"/>
    <w:rsid w:val="003B4173"/>
    <w:rsid w:val="003C6693"/>
    <w:rsid w:val="003D568F"/>
    <w:rsid w:val="003F7E09"/>
    <w:rsid w:val="004139C9"/>
    <w:rsid w:val="00420BF5"/>
    <w:rsid w:val="004247AB"/>
    <w:rsid w:val="004A7693"/>
    <w:rsid w:val="004C23A5"/>
    <w:rsid w:val="004C6A1F"/>
    <w:rsid w:val="004E2325"/>
    <w:rsid w:val="00516F62"/>
    <w:rsid w:val="005527D9"/>
    <w:rsid w:val="0056454B"/>
    <w:rsid w:val="005902F8"/>
    <w:rsid w:val="00597105"/>
    <w:rsid w:val="005A1D34"/>
    <w:rsid w:val="005F2472"/>
    <w:rsid w:val="00603635"/>
    <w:rsid w:val="0062177A"/>
    <w:rsid w:val="00633B89"/>
    <w:rsid w:val="00633ED6"/>
    <w:rsid w:val="00635803"/>
    <w:rsid w:val="00666771"/>
    <w:rsid w:val="00671EB2"/>
    <w:rsid w:val="007044BF"/>
    <w:rsid w:val="00714A7D"/>
    <w:rsid w:val="00725B21"/>
    <w:rsid w:val="0074082E"/>
    <w:rsid w:val="007543BF"/>
    <w:rsid w:val="0076033A"/>
    <w:rsid w:val="007706C9"/>
    <w:rsid w:val="0078663D"/>
    <w:rsid w:val="007C5337"/>
    <w:rsid w:val="007C6D41"/>
    <w:rsid w:val="007E0283"/>
    <w:rsid w:val="007F22D0"/>
    <w:rsid w:val="00872D16"/>
    <w:rsid w:val="008B63C8"/>
    <w:rsid w:val="008C5C2F"/>
    <w:rsid w:val="008D54DF"/>
    <w:rsid w:val="00914168"/>
    <w:rsid w:val="00925547"/>
    <w:rsid w:val="00933C6A"/>
    <w:rsid w:val="009469BF"/>
    <w:rsid w:val="00955BD4"/>
    <w:rsid w:val="009829BB"/>
    <w:rsid w:val="009907C4"/>
    <w:rsid w:val="009A195E"/>
    <w:rsid w:val="009A5D85"/>
    <w:rsid w:val="009C03E4"/>
    <w:rsid w:val="009C654F"/>
    <w:rsid w:val="00A077B6"/>
    <w:rsid w:val="00AF7979"/>
    <w:rsid w:val="00B02857"/>
    <w:rsid w:val="00B53915"/>
    <w:rsid w:val="00B74946"/>
    <w:rsid w:val="00B87D54"/>
    <w:rsid w:val="00BC559E"/>
    <w:rsid w:val="00BC7F2B"/>
    <w:rsid w:val="00C00640"/>
    <w:rsid w:val="00C30FCF"/>
    <w:rsid w:val="00C546E4"/>
    <w:rsid w:val="00C62426"/>
    <w:rsid w:val="00C701B9"/>
    <w:rsid w:val="00CD5E0B"/>
    <w:rsid w:val="00D44C6C"/>
    <w:rsid w:val="00D549D5"/>
    <w:rsid w:val="00D54AF4"/>
    <w:rsid w:val="00DB6CBC"/>
    <w:rsid w:val="00DC3C8F"/>
    <w:rsid w:val="00DD2BDA"/>
    <w:rsid w:val="00DD67E1"/>
    <w:rsid w:val="00DE0CE9"/>
    <w:rsid w:val="00DE42DB"/>
    <w:rsid w:val="00E02ABD"/>
    <w:rsid w:val="00E21BBC"/>
    <w:rsid w:val="00E31E80"/>
    <w:rsid w:val="00E409FA"/>
    <w:rsid w:val="00E46587"/>
    <w:rsid w:val="00E51B33"/>
    <w:rsid w:val="00E6721B"/>
    <w:rsid w:val="00E95A31"/>
    <w:rsid w:val="00EC7D94"/>
    <w:rsid w:val="00F576E9"/>
    <w:rsid w:val="00F77225"/>
    <w:rsid w:val="00FB26E9"/>
    <w:rsid w:val="00FF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E40CD8"/>
  <w15:chartTrackingRefBased/>
  <w15:docId w15:val="{5A8F6B86-EBB3-4B9F-8AB9-62C7008C7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469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0C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E0CE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1FF2ABD3</Template>
  <TotalTime>33</TotalTime>
  <Pages>1</Pages>
  <Words>96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Timings</vt:lpstr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Timings</dc:title>
  <dc:subject/>
  <dc:creator>Bec</dc:creator>
  <cp:keywords/>
  <cp:lastModifiedBy>Mrs K. Ryker</cp:lastModifiedBy>
  <cp:revision>15</cp:revision>
  <cp:lastPrinted>2019-08-06T13:36:00Z</cp:lastPrinted>
  <dcterms:created xsi:type="dcterms:W3CDTF">2022-09-01T15:43:00Z</dcterms:created>
  <dcterms:modified xsi:type="dcterms:W3CDTF">2022-09-09T06:10:00Z</dcterms:modified>
</cp:coreProperties>
</file>