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8"/>
        <w:gridCol w:w="2315"/>
        <w:gridCol w:w="15"/>
        <w:gridCol w:w="2632"/>
        <w:gridCol w:w="2622"/>
        <w:gridCol w:w="3051"/>
        <w:gridCol w:w="3051"/>
      </w:tblGrid>
      <w:tr w:rsidR="003B4173" w:rsidRPr="00AF7979" w14:paraId="5D13F9FC" w14:textId="77777777" w:rsidTr="009C654F">
        <w:tc>
          <w:tcPr>
            <w:tcW w:w="2054" w:type="dxa"/>
          </w:tcPr>
          <w:p w14:paraId="130B3CB3" w14:textId="77777777" w:rsidR="009829BB" w:rsidRPr="00AF7979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42" w:type="dxa"/>
            <w:gridSpan w:val="2"/>
          </w:tcPr>
          <w:p w14:paraId="31245AAC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14:paraId="437CA73E" w14:textId="12E445C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14:paraId="30CB8F3C" w14:textId="57DF7DD9" w:rsidR="009C654F" w:rsidRPr="00914168" w:rsidRDefault="009829BB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</w:t>
            </w:r>
            <w:r w:rsidR="00914168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2910" w:type="dxa"/>
          </w:tcPr>
          <w:p w14:paraId="0C42B7AF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14:paraId="28E65785" w14:textId="25F5BB3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7B8457C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14:paraId="54BB2294" w14:textId="5F1BA9C2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A2A5B16" w14:textId="7777777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14:paraId="1AE1A217" w14:textId="434C589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B4173" w:rsidRPr="00AF7979" w14:paraId="2128B010" w14:textId="77777777" w:rsidTr="009C654F">
        <w:tc>
          <w:tcPr>
            <w:tcW w:w="2054" w:type="dxa"/>
          </w:tcPr>
          <w:p w14:paraId="64B492CA" w14:textId="3A7F09AC" w:rsidR="005527D9" w:rsidRPr="005527D9" w:rsidRDefault="005527D9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5527D9">
              <w:rPr>
                <w:sz w:val="28"/>
                <w:szCs w:val="28"/>
              </w:rPr>
              <w:t>8:40 – 8:55</w:t>
            </w:r>
          </w:p>
        </w:tc>
        <w:tc>
          <w:tcPr>
            <w:tcW w:w="2642" w:type="dxa"/>
            <w:gridSpan w:val="2"/>
          </w:tcPr>
          <w:p w14:paraId="7E703DF9" w14:textId="7A19CFE6" w:rsidR="005527D9" w:rsidRPr="00AF7979" w:rsidRDefault="003B4173" w:rsidP="003B417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</w:p>
        </w:tc>
        <w:tc>
          <w:tcPr>
            <w:tcW w:w="2724" w:type="dxa"/>
          </w:tcPr>
          <w:p w14:paraId="33067D8F" w14:textId="74B93EBD" w:rsidR="005527D9" w:rsidRPr="00AF7979" w:rsidRDefault="003B4173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Spellings/Reading</w:t>
            </w:r>
          </w:p>
        </w:tc>
        <w:tc>
          <w:tcPr>
            <w:tcW w:w="2910" w:type="dxa"/>
          </w:tcPr>
          <w:p w14:paraId="1B0B936B" w14:textId="05A30BB8" w:rsidR="005527D9" w:rsidRPr="00AF7979" w:rsidRDefault="003B417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</w:p>
        </w:tc>
        <w:tc>
          <w:tcPr>
            <w:tcW w:w="2642" w:type="dxa"/>
          </w:tcPr>
          <w:p w14:paraId="262339C1" w14:textId="44D6F54A" w:rsidR="005527D9" w:rsidRPr="00AF7979" w:rsidRDefault="003B417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Spelling/Reading/Maths Fluency</w:t>
            </w:r>
          </w:p>
        </w:tc>
        <w:tc>
          <w:tcPr>
            <w:tcW w:w="2642" w:type="dxa"/>
          </w:tcPr>
          <w:p w14:paraId="306B5856" w14:textId="08F1911A" w:rsidR="005527D9" w:rsidRPr="00AF7979" w:rsidRDefault="003B417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Spelling/Reading/Maths Fluency</w:t>
            </w:r>
          </w:p>
        </w:tc>
      </w:tr>
      <w:tr w:rsidR="003B4173" w:rsidRPr="00E46587" w14:paraId="51404BE1" w14:textId="77777777" w:rsidTr="009C654F">
        <w:tc>
          <w:tcPr>
            <w:tcW w:w="2054" w:type="dxa"/>
          </w:tcPr>
          <w:p w14:paraId="626A2A23" w14:textId="0D716CF8" w:rsidR="00633B89" w:rsidRPr="00E46587" w:rsidRDefault="003B417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9:00 – 9:15</w:t>
            </w:r>
          </w:p>
        </w:tc>
        <w:tc>
          <w:tcPr>
            <w:tcW w:w="2625" w:type="dxa"/>
            <w:shd w:val="clear" w:color="auto" w:fill="auto"/>
          </w:tcPr>
          <w:p w14:paraId="1DDF68A5" w14:textId="4F5D9AFE" w:rsidR="00633B89" w:rsidRPr="00E46587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2741" w:type="dxa"/>
            <w:gridSpan w:val="2"/>
            <w:shd w:val="clear" w:color="auto" w:fill="auto"/>
          </w:tcPr>
          <w:p w14:paraId="1EBE32F2" w14:textId="6BB50F7A" w:rsidR="00633B89" w:rsidRPr="00E46587" w:rsidRDefault="008C5C2F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910" w:type="dxa"/>
            <w:shd w:val="clear" w:color="auto" w:fill="auto"/>
          </w:tcPr>
          <w:p w14:paraId="01B53FD1" w14:textId="2AE789E3" w:rsidR="00633B89" w:rsidRPr="00E46587" w:rsidRDefault="008C5C2F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2642" w:type="dxa"/>
            <w:shd w:val="clear" w:color="auto" w:fill="auto"/>
          </w:tcPr>
          <w:p w14:paraId="215DD67F" w14:textId="1F419DDE" w:rsidR="00633B89" w:rsidRPr="00E46587" w:rsidRDefault="008C5C2F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642" w:type="dxa"/>
            <w:shd w:val="clear" w:color="auto" w:fill="auto"/>
          </w:tcPr>
          <w:p w14:paraId="27FA8801" w14:textId="4394BBD3" w:rsidR="00633B89" w:rsidRPr="00E46587" w:rsidRDefault="005527D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="003A51E3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ading</w:t>
            </w:r>
          </w:p>
        </w:tc>
      </w:tr>
      <w:tr w:rsidR="003B4173" w:rsidRPr="00E46587" w14:paraId="7D3B70BD" w14:textId="77777777" w:rsidTr="009C654F">
        <w:tc>
          <w:tcPr>
            <w:tcW w:w="2054" w:type="dxa"/>
          </w:tcPr>
          <w:p w14:paraId="2AABD573" w14:textId="18829BD3" w:rsidR="00633B89" w:rsidRDefault="003B417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9:15</w:t>
            </w:r>
            <w:r w:rsidR="00633B89">
              <w:rPr>
                <w:sz w:val="28"/>
                <w:szCs w:val="28"/>
              </w:rPr>
              <w:t xml:space="preserve"> – 9:30</w:t>
            </w:r>
          </w:p>
        </w:tc>
        <w:tc>
          <w:tcPr>
            <w:tcW w:w="2625" w:type="dxa"/>
            <w:shd w:val="clear" w:color="auto" w:fill="auto"/>
          </w:tcPr>
          <w:p w14:paraId="1D286709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Fluency</w:t>
            </w:r>
          </w:p>
        </w:tc>
        <w:tc>
          <w:tcPr>
            <w:tcW w:w="2741" w:type="dxa"/>
            <w:gridSpan w:val="2"/>
            <w:shd w:val="clear" w:color="auto" w:fill="auto"/>
          </w:tcPr>
          <w:p w14:paraId="320577F9" w14:textId="00BE1513" w:rsidR="00633B89" w:rsidRDefault="003B4173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2910" w:type="dxa"/>
            <w:shd w:val="clear" w:color="auto" w:fill="auto"/>
          </w:tcPr>
          <w:p w14:paraId="16D84BAC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Times Tables</w:t>
            </w:r>
          </w:p>
        </w:tc>
        <w:tc>
          <w:tcPr>
            <w:tcW w:w="2642" w:type="dxa"/>
            <w:shd w:val="clear" w:color="auto" w:fill="auto"/>
          </w:tcPr>
          <w:p w14:paraId="02DBD284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Fluency</w:t>
            </w:r>
          </w:p>
        </w:tc>
        <w:tc>
          <w:tcPr>
            <w:tcW w:w="2642" w:type="dxa"/>
            <w:shd w:val="clear" w:color="auto" w:fill="auto"/>
          </w:tcPr>
          <w:p w14:paraId="4627BAF0" w14:textId="77777777" w:rsidR="00633B89" w:rsidRDefault="00633B89" w:rsidP="006358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Fluency</w:t>
            </w:r>
          </w:p>
        </w:tc>
      </w:tr>
      <w:tr w:rsidR="003B4173" w:rsidRPr="00E46587" w14:paraId="2601965D" w14:textId="77777777" w:rsidTr="009C654F">
        <w:tc>
          <w:tcPr>
            <w:tcW w:w="2054" w:type="dxa"/>
          </w:tcPr>
          <w:p w14:paraId="6C60F48C" w14:textId="77777777" w:rsidR="009829BB" w:rsidRPr="00E46587" w:rsidRDefault="00386659" w:rsidP="00633B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</w:t>
            </w:r>
            <w:r w:rsidR="00633B89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– 10:</w:t>
            </w:r>
            <w:r w:rsidR="00633B89">
              <w:rPr>
                <w:sz w:val="28"/>
                <w:szCs w:val="28"/>
              </w:rPr>
              <w:t>30</w:t>
            </w:r>
          </w:p>
        </w:tc>
        <w:tc>
          <w:tcPr>
            <w:tcW w:w="2642" w:type="dxa"/>
            <w:gridSpan w:val="2"/>
          </w:tcPr>
          <w:p w14:paraId="5E92A2A8" w14:textId="77777777" w:rsidR="009829BB" w:rsidRDefault="00635803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3A76F45A" w14:textId="33EBE39F" w:rsidR="009C654F" w:rsidRPr="00E46587" w:rsidRDefault="009C654F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14:paraId="0088FB10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22144A8A" w14:textId="7B8812EA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910" w:type="dxa"/>
          </w:tcPr>
          <w:p w14:paraId="7F7C4CAC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5E966532" w14:textId="2E4A9824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4AB51764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204F2435" w14:textId="7EBB5DBD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172CC6AB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  <w:p w14:paraId="2BCE578D" w14:textId="7508127E" w:rsidR="009829BB" w:rsidRPr="00E46587" w:rsidRDefault="009829BB" w:rsidP="009C654F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3B4173" w:rsidRPr="00E46587" w14:paraId="2F839F3D" w14:textId="77777777" w:rsidTr="009C654F">
        <w:tc>
          <w:tcPr>
            <w:tcW w:w="2054" w:type="dxa"/>
          </w:tcPr>
          <w:p w14:paraId="25F234F8" w14:textId="19273F9C" w:rsidR="009829BB" w:rsidRPr="00E46587" w:rsidRDefault="00386659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</w:t>
            </w:r>
            <w:r w:rsidR="00633B89">
              <w:rPr>
                <w:sz w:val="28"/>
                <w:szCs w:val="28"/>
              </w:rPr>
              <w:t>30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8C5C2F">
              <w:rPr>
                <w:sz w:val="28"/>
                <w:szCs w:val="28"/>
              </w:rPr>
              <w:t>10:45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4DD2EAB9" w14:textId="2223F028" w:rsidR="009829BB" w:rsidRPr="008C5C2F" w:rsidRDefault="008C5C2F" w:rsidP="00633B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Assembly</w:t>
            </w:r>
          </w:p>
        </w:tc>
      </w:tr>
      <w:tr w:rsidR="003B4173" w:rsidRPr="00E46587" w14:paraId="399F2069" w14:textId="77777777" w:rsidTr="009C654F">
        <w:tc>
          <w:tcPr>
            <w:tcW w:w="2054" w:type="dxa"/>
          </w:tcPr>
          <w:p w14:paraId="6780AD71" w14:textId="7818D1D4" w:rsidR="00633B89" w:rsidRDefault="008C5C2F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10:45 – 11:00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4E8AB06D" w14:textId="77777777" w:rsidR="00633B89" w:rsidRPr="008C5C2F" w:rsidRDefault="00633B89" w:rsidP="0076033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Break</w:t>
            </w:r>
          </w:p>
        </w:tc>
      </w:tr>
      <w:tr w:rsidR="003B4173" w:rsidRPr="00E46587" w14:paraId="6B7E701F" w14:textId="77777777" w:rsidTr="009C654F">
        <w:tc>
          <w:tcPr>
            <w:tcW w:w="2054" w:type="dxa"/>
          </w:tcPr>
          <w:p w14:paraId="28AB3BAE" w14:textId="375237C0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</w:t>
            </w:r>
            <w:r w:rsidR="008C5C2F">
              <w:rPr>
                <w:sz w:val="28"/>
                <w:szCs w:val="28"/>
              </w:rPr>
              <w:t>00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12:</w:t>
            </w:r>
            <w:r w:rsidR="008C5C2F">
              <w:rPr>
                <w:sz w:val="28"/>
                <w:szCs w:val="28"/>
              </w:rPr>
              <w:t>00</w:t>
            </w:r>
          </w:p>
        </w:tc>
        <w:tc>
          <w:tcPr>
            <w:tcW w:w="2642" w:type="dxa"/>
            <w:gridSpan w:val="2"/>
          </w:tcPr>
          <w:p w14:paraId="4C1D4C64" w14:textId="77777777" w:rsidR="009829BB" w:rsidRDefault="00635803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1B086B6D" w14:textId="07ABB65E" w:rsidR="00635803" w:rsidRPr="00E46587" w:rsidRDefault="00635803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14:paraId="2D0DF8EF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0C13B57B" w14:textId="6F9449B0" w:rsidR="00635803" w:rsidRPr="00E46587" w:rsidRDefault="00635803" w:rsidP="009C654F">
            <w:pPr>
              <w:spacing w:after="0" w:line="240" w:lineRule="auto"/>
              <w:jc w:val="center"/>
              <w:rPr>
                <w:color w:val="0070C0"/>
                <w:sz w:val="28"/>
                <w:szCs w:val="28"/>
              </w:rPr>
            </w:pPr>
          </w:p>
        </w:tc>
        <w:tc>
          <w:tcPr>
            <w:tcW w:w="2910" w:type="dxa"/>
          </w:tcPr>
          <w:p w14:paraId="6B25DC30" w14:textId="77777777" w:rsidR="009C654F" w:rsidRDefault="009C654F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267D1998" w14:textId="5A974FB8" w:rsidR="009829BB" w:rsidRPr="00E46587" w:rsidRDefault="009829BB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84BB54F" w14:textId="72EA8CC5" w:rsidR="009C654F" w:rsidRDefault="005527D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Spellings</w:t>
            </w:r>
          </w:p>
          <w:p w14:paraId="7B777069" w14:textId="52BEE23E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30206EBF" w14:textId="6EF1B4F1" w:rsidR="009C654F" w:rsidRDefault="005527D9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67455FF0" w14:textId="2C148F99" w:rsidR="009829BB" w:rsidRPr="00E46587" w:rsidRDefault="009829BB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</w:tr>
      <w:tr w:rsidR="003B4173" w:rsidRPr="00E46587" w14:paraId="0BDBB3B9" w14:textId="77777777" w:rsidTr="009C654F">
        <w:tc>
          <w:tcPr>
            <w:tcW w:w="2054" w:type="dxa"/>
          </w:tcPr>
          <w:p w14:paraId="6CA051B7" w14:textId="2E0E1158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</w:t>
            </w:r>
            <w:r w:rsidR="00FF55A0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– 1:</w:t>
            </w:r>
            <w:r w:rsidR="00FF55A0">
              <w:rPr>
                <w:sz w:val="28"/>
                <w:szCs w:val="28"/>
              </w:rPr>
              <w:t>00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5D6BCE71" w14:textId="77777777" w:rsidR="009829BB" w:rsidRPr="008C5C2F" w:rsidRDefault="000D1777" w:rsidP="000D1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Lunch</w:t>
            </w:r>
          </w:p>
        </w:tc>
      </w:tr>
      <w:tr w:rsidR="003B4173" w:rsidRPr="00E46587" w14:paraId="5405E7A6" w14:textId="77777777" w:rsidTr="005527D9">
        <w:trPr>
          <w:trHeight w:val="1709"/>
        </w:trPr>
        <w:tc>
          <w:tcPr>
            <w:tcW w:w="2054" w:type="dxa"/>
          </w:tcPr>
          <w:p w14:paraId="068A7E8D" w14:textId="1E766801" w:rsidR="005527D9" w:rsidRPr="00E46587" w:rsidRDefault="005527D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 – 2:</w:t>
            </w:r>
            <w:r w:rsidRPr="00E46587">
              <w:rPr>
                <w:sz w:val="28"/>
                <w:szCs w:val="28"/>
              </w:rPr>
              <w:t>00</w:t>
            </w:r>
          </w:p>
        </w:tc>
        <w:tc>
          <w:tcPr>
            <w:tcW w:w="2642" w:type="dxa"/>
            <w:gridSpan w:val="2"/>
          </w:tcPr>
          <w:p w14:paraId="102F68EE" w14:textId="77777777" w:rsidR="005527D9" w:rsidRDefault="005527D9" w:rsidP="00E95A31">
            <w:pPr>
              <w:jc w:val="center"/>
              <w:rPr>
                <w:sz w:val="28"/>
                <w:szCs w:val="28"/>
              </w:rPr>
            </w:pPr>
          </w:p>
          <w:p w14:paraId="3C8A07AA" w14:textId="1194AFF8" w:rsidR="005527D9" w:rsidRDefault="005527D9" w:rsidP="00E95A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 with Mrs Higgins</w:t>
            </w:r>
          </w:p>
          <w:p w14:paraId="0A259F7F" w14:textId="49B77BFC" w:rsidR="005527D9" w:rsidRPr="00E46587" w:rsidRDefault="005527D9" w:rsidP="00E95A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14:paraId="780F88A8" w14:textId="77777777" w:rsidR="005527D9" w:rsidRDefault="005527D9" w:rsidP="005527D9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54842468" w14:textId="77777777" w:rsidR="005527D9" w:rsidRDefault="005527D9" w:rsidP="005527D9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2A5B7774" w14:textId="06FA89C6" w:rsidR="005527D9" w:rsidRPr="009C654F" w:rsidRDefault="005527D9" w:rsidP="005527D9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5527D9">
              <w:rPr>
                <w:color w:val="000000" w:themeColor="text1"/>
                <w:sz w:val="28"/>
                <w:szCs w:val="28"/>
              </w:rPr>
              <w:t>Science</w:t>
            </w:r>
          </w:p>
        </w:tc>
        <w:tc>
          <w:tcPr>
            <w:tcW w:w="2910" w:type="dxa"/>
          </w:tcPr>
          <w:p w14:paraId="394E08C8" w14:textId="77777777" w:rsidR="005527D9" w:rsidRDefault="005527D9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51C1D51" w14:textId="5DFFCC50" w:rsidR="005527D9" w:rsidRDefault="005527D9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 (with Mr Searle)</w:t>
            </w:r>
          </w:p>
          <w:p w14:paraId="12025ABC" w14:textId="70539725" w:rsidR="005527D9" w:rsidRPr="005527D9" w:rsidRDefault="005527D9" w:rsidP="003918B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527D9">
              <w:rPr>
                <w:sz w:val="24"/>
                <w:szCs w:val="24"/>
              </w:rPr>
              <w:t>(KR to Y5 to teach French)</w:t>
            </w:r>
          </w:p>
        </w:tc>
        <w:tc>
          <w:tcPr>
            <w:tcW w:w="2642" w:type="dxa"/>
          </w:tcPr>
          <w:p w14:paraId="27FD0E04" w14:textId="77777777" w:rsidR="005527D9" w:rsidRDefault="005527D9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14B1C65C" w14:textId="77777777" w:rsidR="005527D9" w:rsidRDefault="005527D9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A12956E" w14:textId="48A1916C" w:rsidR="005527D9" w:rsidRDefault="005527D9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Computing</w:t>
            </w:r>
          </w:p>
          <w:p w14:paraId="7F08BA1A" w14:textId="77777777" w:rsidR="005527D9" w:rsidRDefault="005527D9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F5F9D9C" w14:textId="69CF54C1" w:rsidR="005527D9" w:rsidRPr="00635803" w:rsidRDefault="005527D9" w:rsidP="00013BE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42" w:type="dxa"/>
          </w:tcPr>
          <w:p w14:paraId="122E562C" w14:textId="77777777" w:rsidR="005527D9" w:rsidRDefault="005527D9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16AC8A10" w14:textId="1B6DBEDC" w:rsidR="005527D9" w:rsidRDefault="005527D9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  <w:p w14:paraId="74394480" w14:textId="77777777" w:rsidR="005527D9" w:rsidRPr="00635803" w:rsidRDefault="005527D9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B4173" w:rsidRPr="00E46587" w14:paraId="000E2166" w14:textId="77777777" w:rsidTr="009C654F">
        <w:trPr>
          <w:trHeight w:val="1202"/>
        </w:trPr>
        <w:tc>
          <w:tcPr>
            <w:tcW w:w="2054" w:type="dxa"/>
          </w:tcPr>
          <w:p w14:paraId="01EA0962" w14:textId="77777777" w:rsidR="00635803" w:rsidRPr="00E46587" w:rsidRDefault="00635803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2:00-3:00</w:t>
            </w:r>
          </w:p>
        </w:tc>
        <w:tc>
          <w:tcPr>
            <w:tcW w:w="2642" w:type="dxa"/>
            <w:gridSpan w:val="2"/>
          </w:tcPr>
          <w:p w14:paraId="0A76B3EB" w14:textId="2E434F94" w:rsidR="005527D9" w:rsidRPr="00E46587" w:rsidRDefault="005527D9" w:rsidP="005527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</w:t>
            </w:r>
          </w:p>
        </w:tc>
        <w:tc>
          <w:tcPr>
            <w:tcW w:w="2724" w:type="dxa"/>
          </w:tcPr>
          <w:p w14:paraId="42D5C057" w14:textId="7F742C47" w:rsidR="00E95A31" w:rsidRPr="009A5D85" w:rsidRDefault="00013BEB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</w:t>
            </w:r>
            <w:r w:rsidR="009C654F" w:rsidRPr="009A5D8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10" w:type="dxa"/>
          </w:tcPr>
          <w:p w14:paraId="1D40AE87" w14:textId="695EC450" w:rsidR="005A1D34" w:rsidRDefault="003918BB" w:rsidP="005A1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  <w:p w14:paraId="55743A79" w14:textId="1DD3C2AD" w:rsidR="005A1D34" w:rsidRPr="005A1D34" w:rsidRDefault="005A1D34" w:rsidP="005A1D34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66F40E18" w14:textId="77777777" w:rsidR="00635803" w:rsidRPr="009A5D85" w:rsidRDefault="00635803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3BCD9C44" w14:textId="054C05AB" w:rsidR="00635803" w:rsidRPr="00013BEB" w:rsidRDefault="005527D9" w:rsidP="001B56BE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R.E.</w:t>
            </w:r>
          </w:p>
        </w:tc>
        <w:tc>
          <w:tcPr>
            <w:tcW w:w="2642" w:type="dxa"/>
          </w:tcPr>
          <w:p w14:paraId="59F0A59B" w14:textId="7518D04A" w:rsidR="00633B89" w:rsidRPr="00E46587" w:rsidRDefault="008C5C2F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PSHE Jigsaw</w:t>
            </w:r>
          </w:p>
        </w:tc>
      </w:tr>
      <w:tr w:rsidR="003B4173" w:rsidRPr="00E46587" w14:paraId="2C2D2F6C" w14:textId="77777777" w:rsidTr="009C654F">
        <w:tc>
          <w:tcPr>
            <w:tcW w:w="2054" w:type="dxa"/>
          </w:tcPr>
          <w:p w14:paraId="392403B9" w14:textId="77777777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3:00 – 3:</w:t>
            </w:r>
            <w:r w:rsidR="009829BB" w:rsidRPr="00E46587">
              <w:rPr>
                <w:sz w:val="28"/>
                <w:szCs w:val="28"/>
              </w:rPr>
              <w:t>15</w:t>
            </w:r>
          </w:p>
        </w:tc>
        <w:tc>
          <w:tcPr>
            <w:tcW w:w="13560" w:type="dxa"/>
            <w:gridSpan w:val="6"/>
            <w:shd w:val="clear" w:color="auto" w:fill="FDE9D9"/>
          </w:tcPr>
          <w:p w14:paraId="35AF967E" w14:textId="77777777" w:rsidR="009829BB" w:rsidRPr="00E46587" w:rsidRDefault="00E46587" w:rsidP="00210713">
            <w:pPr>
              <w:tabs>
                <w:tab w:val="left" w:pos="814"/>
                <w:tab w:val="center" w:pos="594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9829BB" w:rsidRPr="00E46587">
              <w:rPr>
                <w:sz w:val="28"/>
                <w:szCs w:val="28"/>
              </w:rPr>
              <w:t>Tidy &amp; story time</w:t>
            </w:r>
            <w:r w:rsidR="007044BF">
              <w:rPr>
                <w:sz w:val="28"/>
                <w:szCs w:val="28"/>
              </w:rPr>
              <w:t xml:space="preserve"> </w:t>
            </w:r>
          </w:p>
        </w:tc>
      </w:tr>
      <w:tr w:rsidR="003B4173" w:rsidRPr="00E46587" w14:paraId="05D0B5F0" w14:textId="77777777" w:rsidTr="009C654F">
        <w:tc>
          <w:tcPr>
            <w:tcW w:w="2054" w:type="dxa"/>
          </w:tcPr>
          <w:p w14:paraId="5C811F4B" w14:textId="77777777" w:rsidR="00FB26E9" w:rsidRPr="00E46587" w:rsidRDefault="00FB26E9" w:rsidP="00B539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42" w:type="dxa"/>
            <w:gridSpan w:val="2"/>
          </w:tcPr>
          <w:p w14:paraId="609A7103" w14:textId="77777777" w:rsidR="00FB26E9" w:rsidRPr="00AF7979" w:rsidRDefault="00FB26E9" w:rsidP="00B53915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</w:t>
            </w:r>
          </w:p>
        </w:tc>
        <w:tc>
          <w:tcPr>
            <w:tcW w:w="2724" w:type="dxa"/>
          </w:tcPr>
          <w:p w14:paraId="1FEE6818" w14:textId="77777777" w:rsidR="00FB26E9" w:rsidRPr="00E46587" w:rsidRDefault="00FB26E9" w:rsidP="00B53915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</w:tc>
        <w:tc>
          <w:tcPr>
            <w:tcW w:w="2910" w:type="dxa"/>
          </w:tcPr>
          <w:p w14:paraId="181C18B1" w14:textId="77777777" w:rsidR="00FB26E9" w:rsidRPr="00E46587" w:rsidRDefault="00FB26E9" w:rsidP="003C6693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</w:tc>
        <w:tc>
          <w:tcPr>
            <w:tcW w:w="2642" w:type="dxa"/>
          </w:tcPr>
          <w:p w14:paraId="08EC0C14" w14:textId="77777777" w:rsidR="00FB26E9" w:rsidRDefault="00FB26E9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  <w:p w14:paraId="62982392" w14:textId="77777777" w:rsidR="00FB26E9" w:rsidRPr="00E46587" w:rsidRDefault="00FB26E9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01997CBF" w14:textId="77777777" w:rsidR="00FB26E9" w:rsidRDefault="00FB26E9" w:rsidP="00FB26E9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Reading</w:t>
            </w:r>
          </w:p>
          <w:p w14:paraId="785363A8" w14:textId="2B8D713F" w:rsidR="00FB26E9" w:rsidRDefault="00FB26E9" w:rsidP="00FB26E9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 xml:space="preserve">Spelling </w:t>
            </w:r>
          </w:p>
          <w:p w14:paraId="32230DAF" w14:textId="77777777" w:rsidR="00FB26E9" w:rsidRPr="00E46587" w:rsidRDefault="003F7E09" w:rsidP="00633ED6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Times Tables</w:t>
            </w:r>
          </w:p>
        </w:tc>
      </w:tr>
    </w:tbl>
    <w:p w14:paraId="32E076FB" w14:textId="5776B532" w:rsidR="009829BB" w:rsidRDefault="009829BB" w:rsidP="007C5337">
      <w:pPr>
        <w:rPr>
          <w:sz w:val="28"/>
          <w:szCs w:val="28"/>
        </w:rPr>
      </w:pPr>
    </w:p>
    <w:sectPr w:rsidR="009829BB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13BEB"/>
    <w:rsid w:val="0002085C"/>
    <w:rsid w:val="00035FE9"/>
    <w:rsid w:val="00080EEB"/>
    <w:rsid w:val="00095658"/>
    <w:rsid w:val="000D1777"/>
    <w:rsid w:val="000D36FC"/>
    <w:rsid w:val="000D7BC6"/>
    <w:rsid w:val="000E51E8"/>
    <w:rsid w:val="00183FD9"/>
    <w:rsid w:val="001B56BE"/>
    <w:rsid w:val="001E611B"/>
    <w:rsid w:val="00201FC8"/>
    <w:rsid w:val="00210713"/>
    <w:rsid w:val="00247CA3"/>
    <w:rsid w:val="0026447E"/>
    <w:rsid w:val="002A1BC5"/>
    <w:rsid w:val="003039BF"/>
    <w:rsid w:val="00386659"/>
    <w:rsid w:val="003918BB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A7693"/>
    <w:rsid w:val="004C23A5"/>
    <w:rsid w:val="004C6A1F"/>
    <w:rsid w:val="004E2325"/>
    <w:rsid w:val="00516F62"/>
    <w:rsid w:val="005527D9"/>
    <w:rsid w:val="0056454B"/>
    <w:rsid w:val="005902F8"/>
    <w:rsid w:val="005A1D34"/>
    <w:rsid w:val="005F2472"/>
    <w:rsid w:val="0062177A"/>
    <w:rsid w:val="00633B89"/>
    <w:rsid w:val="00633ED6"/>
    <w:rsid w:val="00635803"/>
    <w:rsid w:val="00666771"/>
    <w:rsid w:val="00671EB2"/>
    <w:rsid w:val="007044BF"/>
    <w:rsid w:val="00714A7D"/>
    <w:rsid w:val="00725B21"/>
    <w:rsid w:val="0074082E"/>
    <w:rsid w:val="007543BF"/>
    <w:rsid w:val="0076033A"/>
    <w:rsid w:val="007706C9"/>
    <w:rsid w:val="0078663D"/>
    <w:rsid w:val="007C5337"/>
    <w:rsid w:val="007C6D41"/>
    <w:rsid w:val="007E0283"/>
    <w:rsid w:val="007F22D0"/>
    <w:rsid w:val="008B63C8"/>
    <w:rsid w:val="008C5C2F"/>
    <w:rsid w:val="008D54DF"/>
    <w:rsid w:val="00914168"/>
    <w:rsid w:val="00925547"/>
    <w:rsid w:val="00933C6A"/>
    <w:rsid w:val="009469BF"/>
    <w:rsid w:val="009829BB"/>
    <w:rsid w:val="009907C4"/>
    <w:rsid w:val="009A195E"/>
    <w:rsid w:val="009A5D85"/>
    <w:rsid w:val="009C03E4"/>
    <w:rsid w:val="009C654F"/>
    <w:rsid w:val="009C77FC"/>
    <w:rsid w:val="00A077B6"/>
    <w:rsid w:val="00AF7979"/>
    <w:rsid w:val="00B02857"/>
    <w:rsid w:val="00B53915"/>
    <w:rsid w:val="00B74946"/>
    <w:rsid w:val="00B87D54"/>
    <w:rsid w:val="00BC559E"/>
    <w:rsid w:val="00C00640"/>
    <w:rsid w:val="00C30FCF"/>
    <w:rsid w:val="00C62426"/>
    <w:rsid w:val="00C701B9"/>
    <w:rsid w:val="00CD5E0B"/>
    <w:rsid w:val="00D44C6C"/>
    <w:rsid w:val="00D549D5"/>
    <w:rsid w:val="00D54AF4"/>
    <w:rsid w:val="00DB6CBC"/>
    <w:rsid w:val="00DC3C8F"/>
    <w:rsid w:val="00DD2BDA"/>
    <w:rsid w:val="00DD67E1"/>
    <w:rsid w:val="00DE0CE9"/>
    <w:rsid w:val="00DE42DB"/>
    <w:rsid w:val="00E02ABD"/>
    <w:rsid w:val="00E21BBC"/>
    <w:rsid w:val="00E31E80"/>
    <w:rsid w:val="00E409FA"/>
    <w:rsid w:val="00E46587"/>
    <w:rsid w:val="00E6721B"/>
    <w:rsid w:val="00E95A31"/>
    <w:rsid w:val="00EC7D94"/>
    <w:rsid w:val="00F576E9"/>
    <w:rsid w:val="00F77225"/>
    <w:rsid w:val="00FB26E9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1C2E21A</Template>
  <TotalTime>1</TotalTime>
  <Pages>1</Pages>
  <Words>99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3</cp:revision>
  <cp:lastPrinted>2019-08-06T13:36:00Z</cp:lastPrinted>
  <dcterms:created xsi:type="dcterms:W3CDTF">2022-10-31T08:16:00Z</dcterms:created>
  <dcterms:modified xsi:type="dcterms:W3CDTF">2022-10-31T08:17:00Z</dcterms:modified>
</cp:coreProperties>
</file>