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2FB" w:rsidRDefault="000472FB" w:rsidP="000472FB">
      <w:pPr>
        <w:tabs>
          <w:tab w:val="left" w:pos="2235"/>
        </w:tabs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-45720</wp:posOffset>
            </wp:positionV>
            <wp:extent cx="5581650" cy="1573820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1573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3904" behindDoc="1" locked="0" layoutInCell="1" allowOverlap="1" wp14:anchorId="3E734DA3" wp14:editId="687647FE">
            <wp:simplePos x="0" y="0"/>
            <wp:positionH relativeFrom="column">
              <wp:posOffset>-657225</wp:posOffset>
            </wp:positionH>
            <wp:positionV relativeFrom="paragraph">
              <wp:posOffset>163195</wp:posOffset>
            </wp:positionV>
            <wp:extent cx="1257300" cy="1114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0472FB" w:rsidRPr="000472FB" w:rsidRDefault="000472FB" w:rsidP="000472FB"/>
    <w:p w:rsidR="000472FB" w:rsidRPr="000472FB" w:rsidRDefault="000472FB" w:rsidP="000472FB"/>
    <w:p w:rsidR="000472FB" w:rsidRPr="000472FB" w:rsidRDefault="000472FB" w:rsidP="000472FB"/>
    <w:p w:rsidR="000472FB" w:rsidRPr="000472FB" w:rsidRDefault="000472FB" w:rsidP="000472FB"/>
    <w:p w:rsidR="000472FB" w:rsidRDefault="000472FB" w:rsidP="000472FB">
      <w:r>
        <w:rPr>
          <w:noProof/>
          <w:lang w:eastAsia="en-GB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5731510" cy="871220"/>
            <wp:effectExtent l="0" t="0" r="254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1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72FB" w:rsidRDefault="000472FB" w:rsidP="000472FB"/>
    <w:p w:rsidR="000472FB" w:rsidRPr="000472FB" w:rsidRDefault="00373F70" w:rsidP="000472FB">
      <w:r>
        <w:rPr>
          <w:noProof/>
          <w:lang w:eastAsia="en-GB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-552450</wp:posOffset>
            </wp:positionH>
            <wp:positionV relativeFrom="paragraph">
              <wp:posOffset>349885</wp:posOffset>
            </wp:positionV>
            <wp:extent cx="4077335" cy="28956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33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72FB" w:rsidRDefault="00191923" w:rsidP="00373F70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3705225</wp:posOffset>
            </wp:positionH>
            <wp:positionV relativeFrom="paragraph">
              <wp:posOffset>64770</wp:posOffset>
            </wp:positionV>
            <wp:extent cx="2438400" cy="25336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73F70" w:rsidRDefault="00373F70" w:rsidP="000472FB">
      <w:pPr>
        <w:tabs>
          <w:tab w:val="left" w:pos="720"/>
          <w:tab w:val="left" w:pos="6060"/>
        </w:tabs>
        <w:rPr>
          <w:color w:val="FF0000"/>
        </w:rPr>
      </w:pPr>
    </w:p>
    <w:p w:rsidR="000472FB" w:rsidRPr="00044DD7" w:rsidRDefault="000472FB" w:rsidP="000472FB">
      <w:pPr>
        <w:tabs>
          <w:tab w:val="left" w:pos="720"/>
          <w:tab w:val="left" w:pos="6060"/>
        </w:tabs>
        <w:rPr>
          <w:color w:val="FF0000"/>
        </w:rPr>
      </w:pPr>
    </w:p>
    <w:p w:rsidR="00373F70" w:rsidRDefault="00373F70" w:rsidP="000472FB">
      <w:pPr>
        <w:tabs>
          <w:tab w:val="left" w:pos="6225"/>
        </w:tabs>
      </w:pPr>
    </w:p>
    <w:p w:rsidR="00373F70" w:rsidRDefault="00373F70" w:rsidP="000472FB">
      <w:pPr>
        <w:tabs>
          <w:tab w:val="left" w:pos="6225"/>
        </w:tabs>
      </w:pPr>
    </w:p>
    <w:p w:rsidR="00373F70" w:rsidRDefault="00373F70" w:rsidP="000472FB">
      <w:pPr>
        <w:tabs>
          <w:tab w:val="left" w:pos="6225"/>
        </w:tabs>
      </w:pPr>
    </w:p>
    <w:p w:rsidR="00373F70" w:rsidRDefault="00373F70" w:rsidP="003F3628">
      <w:pPr>
        <w:tabs>
          <w:tab w:val="left" w:pos="6225"/>
        </w:tabs>
        <w:jc w:val="center"/>
      </w:pPr>
    </w:p>
    <w:p w:rsidR="00373F70" w:rsidRDefault="00373F70" w:rsidP="000472FB">
      <w:pPr>
        <w:tabs>
          <w:tab w:val="left" w:pos="6225"/>
        </w:tabs>
      </w:pPr>
    </w:p>
    <w:p w:rsidR="00373F70" w:rsidRDefault="00373F70" w:rsidP="000472FB">
      <w:pPr>
        <w:tabs>
          <w:tab w:val="left" w:pos="6225"/>
        </w:tabs>
      </w:pPr>
    </w:p>
    <w:p w:rsidR="00373F70" w:rsidRDefault="007F059B" w:rsidP="000472FB">
      <w:pPr>
        <w:tabs>
          <w:tab w:val="left" w:pos="6225"/>
        </w:tabs>
      </w:pPr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125730</wp:posOffset>
            </wp:positionV>
            <wp:extent cx="5731510" cy="447675"/>
            <wp:effectExtent l="0" t="0" r="254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73F70" w:rsidRDefault="00373F70" w:rsidP="000472FB">
      <w:pPr>
        <w:tabs>
          <w:tab w:val="left" w:pos="6225"/>
        </w:tabs>
      </w:pPr>
    </w:p>
    <w:p w:rsidR="003107CC" w:rsidRDefault="003107CC" w:rsidP="000472FB">
      <w:pPr>
        <w:tabs>
          <w:tab w:val="left" w:pos="6225"/>
        </w:tabs>
        <w:rPr>
          <w:b/>
          <w:u w:val="single"/>
        </w:rPr>
      </w:pPr>
      <w:r>
        <w:t xml:space="preserve">                                                                              </w:t>
      </w:r>
      <w:r>
        <w:rPr>
          <w:b/>
        </w:rPr>
        <w:t xml:space="preserve"> </w:t>
      </w:r>
      <w:r w:rsidR="00373F70" w:rsidRPr="00373F70">
        <w:rPr>
          <w:b/>
          <w:u w:val="single"/>
        </w:rPr>
        <w:t>Top Tips</w:t>
      </w:r>
    </w:p>
    <w:p w:rsidR="00373F70" w:rsidRPr="003107CC" w:rsidRDefault="00373F70" w:rsidP="000472FB">
      <w:pPr>
        <w:tabs>
          <w:tab w:val="left" w:pos="6225"/>
        </w:tabs>
        <w:rPr>
          <w:b/>
          <w:u w:val="single"/>
        </w:rPr>
      </w:pPr>
      <w:r>
        <w:rPr>
          <w:b/>
        </w:rPr>
        <w:t>The secret to success is practising little and often. Use time wi</w:t>
      </w:r>
      <w:r w:rsidR="003107CC">
        <w:rPr>
          <w:b/>
        </w:rPr>
        <w:t>s</w:t>
      </w:r>
      <w:r>
        <w:rPr>
          <w:b/>
        </w:rPr>
        <w:t xml:space="preserve">ely. Can you practise these KIRFs while walking to school or during a car journey? You </w:t>
      </w:r>
      <w:r w:rsidR="00A439F2">
        <w:rPr>
          <w:b/>
        </w:rPr>
        <w:t>do not</w:t>
      </w:r>
      <w:r>
        <w:rPr>
          <w:b/>
        </w:rPr>
        <w:t xml:space="preserve"> need to practise them all at once: perhaps you could have a fact family of the day.</w:t>
      </w:r>
    </w:p>
    <w:p w:rsidR="00373F70" w:rsidRDefault="00373F70" w:rsidP="000472FB">
      <w:pPr>
        <w:tabs>
          <w:tab w:val="left" w:pos="6225"/>
        </w:tabs>
        <w:rPr>
          <w:b/>
        </w:rPr>
      </w:pPr>
      <w:r w:rsidRPr="003107CC">
        <w:rPr>
          <w:b/>
          <w:u w:val="single"/>
        </w:rPr>
        <w:t>Buy one get three free</w:t>
      </w:r>
      <w:r w:rsidR="003107CC">
        <w:rPr>
          <w:b/>
          <w:u w:val="single"/>
        </w:rPr>
        <w:t xml:space="preserve"> - </w:t>
      </w:r>
      <w:r>
        <w:rPr>
          <w:b/>
        </w:rPr>
        <w:t>If your child knows one fact (e.g. 3 x 5 = 15) can they tell you the other three facts in the same fact family?</w:t>
      </w:r>
    </w:p>
    <w:p w:rsidR="00373F70" w:rsidRPr="00373F70" w:rsidRDefault="00373F70" w:rsidP="000472FB">
      <w:pPr>
        <w:tabs>
          <w:tab w:val="left" w:pos="6225"/>
        </w:tabs>
        <w:rPr>
          <w:b/>
          <w:u w:val="single"/>
        </w:rPr>
      </w:pPr>
      <w:r w:rsidRPr="00373F70">
        <w:rPr>
          <w:b/>
          <w:u w:val="single"/>
        </w:rPr>
        <w:t>Warning!</w:t>
      </w:r>
      <w:r>
        <w:rPr>
          <w:b/>
          <w:u w:val="single"/>
        </w:rPr>
        <w:t xml:space="preserve"> </w:t>
      </w:r>
      <w:r w:rsidRPr="003107CC">
        <w:rPr>
          <w:b/>
        </w:rPr>
        <w:t xml:space="preserve">When creating fact families, children sometimes get confused by the order of the numbers in the </w:t>
      </w:r>
      <w:r w:rsidR="003107CC" w:rsidRPr="003107CC">
        <w:rPr>
          <w:b/>
        </w:rPr>
        <w:t>division number sentence. It is tempting to say that the big</w:t>
      </w:r>
      <w:r w:rsidR="00B27545">
        <w:rPr>
          <w:b/>
        </w:rPr>
        <w:t>gest number goes first, but it is</w:t>
      </w:r>
      <w:r w:rsidR="003107CC" w:rsidRPr="003107CC">
        <w:rPr>
          <w:b/>
        </w:rPr>
        <w:t xml:space="preserve"> more helpful to say that the answer to the multiplication goes first, as this will help your child in later years when they study fractions, decimals and algebra.</w:t>
      </w:r>
      <w:r w:rsidR="003107CC">
        <w:rPr>
          <w:b/>
          <w:u w:val="single"/>
        </w:rPr>
        <w:t xml:space="preserve"> </w:t>
      </w:r>
    </w:p>
    <w:p w:rsidR="00373F70" w:rsidRDefault="00373F70" w:rsidP="000472FB">
      <w:pPr>
        <w:tabs>
          <w:tab w:val="left" w:pos="6225"/>
        </w:tabs>
      </w:pPr>
    </w:p>
    <w:p w:rsidR="00373F70" w:rsidRDefault="00373F70" w:rsidP="000472FB">
      <w:pPr>
        <w:tabs>
          <w:tab w:val="left" w:pos="6225"/>
        </w:tabs>
      </w:pPr>
    </w:p>
    <w:p w:rsidR="00373F70" w:rsidRPr="003107CC" w:rsidRDefault="003107CC" w:rsidP="000472FB">
      <w:pPr>
        <w:tabs>
          <w:tab w:val="left" w:pos="6225"/>
        </w:tabs>
        <w:rPr>
          <w:b/>
          <w:u w:val="single"/>
        </w:rPr>
      </w:pPr>
      <w:r w:rsidRPr="003107CC">
        <w:rPr>
          <w:b/>
          <w:u w:val="single"/>
        </w:rPr>
        <w:t>Make It Real!</w:t>
      </w:r>
    </w:p>
    <w:p w:rsidR="00373F70" w:rsidRDefault="00A35693" w:rsidP="000472FB">
      <w:pPr>
        <w:tabs>
          <w:tab w:val="left" w:pos="6225"/>
        </w:tabs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2686050</wp:posOffset>
            </wp:positionH>
            <wp:positionV relativeFrom="paragraph">
              <wp:posOffset>400050</wp:posOffset>
            </wp:positionV>
            <wp:extent cx="1276350" cy="98107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A recipe for biscuits</w:t>
      </w:r>
      <w:r w:rsidRPr="00A35693">
        <w:rPr>
          <w:b/>
        </w:rPr>
        <w:t xml:space="preserve"> requires three t</w:t>
      </w:r>
      <w:r>
        <w:rPr>
          <w:b/>
        </w:rPr>
        <w:t>ablespoons of honey per biscuit. If I make 9</w:t>
      </w:r>
      <w:r w:rsidRPr="00A35693">
        <w:rPr>
          <w:b/>
        </w:rPr>
        <w:t xml:space="preserve"> </w:t>
      </w:r>
      <w:r>
        <w:rPr>
          <w:b/>
        </w:rPr>
        <w:t>biscuits</w:t>
      </w:r>
      <w:r w:rsidRPr="00A35693">
        <w:rPr>
          <w:b/>
        </w:rPr>
        <w:t xml:space="preserve"> for a school fete, how many tablespoons will I need?</w:t>
      </w:r>
      <w:r>
        <w:rPr>
          <w:b/>
        </w:rPr>
        <w:t xml:space="preserve">  </w:t>
      </w:r>
    </w:p>
    <w:p w:rsidR="00C10E95" w:rsidRPr="00C10E95" w:rsidRDefault="00A35693" w:rsidP="000472FB">
      <w:pPr>
        <w:tabs>
          <w:tab w:val="left" w:pos="6225"/>
        </w:tabs>
        <w:rPr>
          <w:b/>
          <w:i/>
          <w:color w:val="0070C0"/>
        </w:rPr>
      </w:pPr>
      <w:r>
        <w:rPr>
          <w:b/>
          <w:i/>
          <w:color w:val="0070C0"/>
        </w:rPr>
        <w:t>27</w:t>
      </w:r>
      <w:r w:rsidR="00C10E95">
        <w:rPr>
          <w:b/>
          <w:i/>
          <w:color w:val="0070C0"/>
        </w:rPr>
        <w:t xml:space="preserve"> tablespoons! </w:t>
      </w:r>
    </w:p>
    <w:p w:rsidR="00A35693" w:rsidRDefault="00A35693" w:rsidP="000472FB">
      <w:pPr>
        <w:tabs>
          <w:tab w:val="left" w:pos="6225"/>
        </w:tabs>
        <w:rPr>
          <w:b/>
          <w:i/>
          <w:color w:val="0070C0"/>
        </w:rPr>
      </w:pPr>
      <w:r>
        <w:rPr>
          <w:b/>
          <w:i/>
          <w:color w:val="0070C0"/>
        </w:rPr>
        <w:t>Why?</w:t>
      </w:r>
    </w:p>
    <w:p w:rsidR="00A35693" w:rsidRPr="00A35693" w:rsidRDefault="00A35693" w:rsidP="000472FB">
      <w:pPr>
        <w:tabs>
          <w:tab w:val="left" w:pos="6225"/>
        </w:tabs>
        <w:rPr>
          <w:b/>
          <w:i/>
          <w:color w:val="0070C0"/>
        </w:rPr>
      </w:pPr>
      <w:r>
        <w:rPr>
          <w:b/>
          <w:i/>
          <w:color w:val="0070C0"/>
        </w:rPr>
        <w:t>The product of 3 and 9 is 27.</w:t>
      </w:r>
    </w:p>
    <w:p w:rsidR="00373F70" w:rsidRDefault="00A35693" w:rsidP="000472FB">
      <w:pPr>
        <w:tabs>
          <w:tab w:val="left" w:pos="6225"/>
        </w:tabs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538CC731" wp14:editId="5AC28EB2">
            <wp:simplePos x="0" y="0"/>
            <wp:positionH relativeFrom="column">
              <wp:posOffset>0</wp:posOffset>
            </wp:positionH>
            <wp:positionV relativeFrom="paragraph">
              <wp:posOffset>200660</wp:posOffset>
            </wp:positionV>
            <wp:extent cx="5000625" cy="2296460"/>
            <wp:effectExtent l="0" t="0" r="0" b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229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3F70" w:rsidRDefault="00373F70" w:rsidP="000472FB">
      <w:pPr>
        <w:tabs>
          <w:tab w:val="left" w:pos="6225"/>
        </w:tabs>
      </w:pPr>
    </w:p>
    <w:p w:rsidR="00373F70" w:rsidRDefault="00373F70" w:rsidP="000472FB">
      <w:pPr>
        <w:tabs>
          <w:tab w:val="left" w:pos="6225"/>
        </w:tabs>
      </w:pPr>
    </w:p>
    <w:p w:rsidR="00373F70" w:rsidRDefault="00373F70" w:rsidP="000472FB">
      <w:pPr>
        <w:tabs>
          <w:tab w:val="left" w:pos="6225"/>
        </w:tabs>
      </w:pPr>
    </w:p>
    <w:p w:rsidR="00A35693" w:rsidRDefault="00A35693" w:rsidP="000472FB">
      <w:pPr>
        <w:tabs>
          <w:tab w:val="left" w:pos="6225"/>
        </w:tabs>
      </w:pPr>
    </w:p>
    <w:p w:rsidR="00A35693" w:rsidRPr="00A35693" w:rsidRDefault="00A35693" w:rsidP="00A35693"/>
    <w:p w:rsidR="00A35693" w:rsidRPr="00A35693" w:rsidRDefault="00A35693" w:rsidP="00A35693"/>
    <w:p w:rsidR="00A35693" w:rsidRDefault="00A35693" w:rsidP="00A35693"/>
    <w:p w:rsidR="00C10E95" w:rsidRDefault="00A35693" w:rsidP="00C10E95">
      <w:pPr>
        <w:rPr>
          <w:b/>
          <w:u w:val="single"/>
        </w:rPr>
      </w:pPr>
      <w:r w:rsidRPr="00A35693">
        <w:rPr>
          <w:b/>
          <w:u w:val="single"/>
        </w:rPr>
        <w:t>Make it fun!</w:t>
      </w:r>
      <w:r w:rsidR="00C10E95">
        <w:rPr>
          <w:b/>
          <w:u w:val="single"/>
        </w:rPr>
        <w:t xml:space="preserve"> </w:t>
      </w:r>
    </w:p>
    <w:p w:rsidR="00A35693" w:rsidRPr="00C10E95" w:rsidRDefault="00A35693" w:rsidP="00C10E95">
      <w:pPr>
        <w:rPr>
          <w:b/>
          <w:sz w:val="24"/>
          <w:u w:val="single"/>
        </w:rPr>
      </w:pPr>
      <w:r w:rsidRPr="00C10E95">
        <w:rPr>
          <w:b/>
          <w:u w:val="single"/>
        </w:rPr>
        <w:t>Call out!</w:t>
      </w:r>
      <w:r w:rsidR="00C10E95" w:rsidRPr="00C10E95">
        <w:rPr>
          <w:b/>
          <w:sz w:val="24"/>
          <w:u w:val="single"/>
        </w:rPr>
        <w:t xml:space="preserve"> </w:t>
      </w:r>
      <w:r w:rsidRPr="00C10E95">
        <w:rPr>
          <w:b/>
        </w:rPr>
        <w:t>Play ‘Beat the calculator’. One person works out the answer t</w:t>
      </w:r>
      <w:r w:rsidR="00C10E95">
        <w:rPr>
          <w:b/>
        </w:rPr>
        <w:t>o a multiplication or division q</w:t>
      </w:r>
      <w:r w:rsidRPr="00C10E95">
        <w:rPr>
          <w:b/>
        </w:rPr>
        <w:t xml:space="preserve">uestion with a calculator and the other person works it out in their head. Who is quicker? </w:t>
      </w:r>
    </w:p>
    <w:p w:rsidR="00A35693" w:rsidRPr="00C10E95" w:rsidRDefault="00C10E95" w:rsidP="00C10E95">
      <w:pPr>
        <w:spacing w:line="240" w:lineRule="auto"/>
        <w:rPr>
          <w:b/>
        </w:rPr>
      </w:pPr>
      <w:r w:rsidRPr="00C10E95">
        <w:rPr>
          <w:b/>
          <w:u w:val="single"/>
        </w:rPr>
        <w:t>Dice</w:t>
      </w:r>
      <w:r w:rsidRPr="00C10E95">
        <w:rPr>
          <w:b/>
        </w:rPr>
        <w:t xml:space="preserve"> </w:t>
      </w:r>
      <w:r w:rsidR="00A35693" w:rsidRPr="00C10E95">
        <w:rPr>
          <w:b/>
        </w:rPr>
        <w:t>Roll a dice and generate a</w:t>
      </w:r>
      <w:r>
        <w:rPr>
          <w:b/>
        </w:rPr>
        <w:t xml:space="preserve"> two-digit or three-digit numb</w:t>
      </w:r>
      <w:r w:rsidR="00A35693" w:rsidRPr="00C10E95">
        <w:rPr>
          <w:b/>
        </w:rPr>
        <w:t xml:space="preserve">er. Discuss whether the number is divisible by 3. How do you know? </w:t>
      </w:r>
    </w:p>
    <w:p w:rsidR="00C10E95" w:rsidRPr="00C10E95" w:rsidRDefault="00C10E95" w:rsidP="00C10E95">
      <w:pPr>
        <w:spacing w:line="240" w:lineRule="auto"/>
        <w:rPr>
          <w:b/>
        </w:rPr>
      </w:pPr>
      <w:r w:rsidRPr="00C10E95">
        <w:rPr>
          <w:b/>
          <w:u w:val="single"/>
        </w:rPr>
        <w:t>Playing Cards</w:t>
      </w:r>
      <w:r w:rsidRPr="00C10E95">
        <w:rPr>
          <w:b/>
        </w:rPr>
        <w:t xml:space="preserve"> Remove picture cards from the pack. Pick a card and state the multiplication and division</w:t>
      </w:r>
      <w:r>
        <w:rPr>
          <w:b/>
        </w:rPr>
        <w:t xml:space="preserve"> fact</w:t>
      </w:r>
      <w:r w:rsidRPr="00C10E95">
        <w:rPr>
          <w:b/>
        </w:rPr>
        <w:t xml:space="preserve"> for the three times table. E.g. pick the ‘9’ card so 9 x 3 = 27, 3 x 9 = 27, 27 ÷ 3 = 9,</w:t>
      </w:r>
      <w:r>
        <w:rPr>
          <w:b/>
        </w:rPr>
        <w:t xml:space="preserve">   </w:t>
      </w:r>
      <w:r w:rsidRPr="00C10E95">
        <w:rPr>
          <w:b/>
        </w:rPr>
        <w:t xml:space="preserve"> 27</w:t>
      </w:r>
      <w:r w:rsidRPr="00C10E95">
        <w:rPr>
          <w:rFonts w:ascii="Vrinda" w:hAnsi="Vrinda" w:cs="Vrinda"/>
          <w:b/>
        </w:rPr>
        <w:t>÷ 9 = 3</w:t>
      </w:r>
    </w:p>
    <w:p w:rsidR="00C10E95" w:rsidRDefault="00C10E95" w:rsidP="00C10E95">
      <w:pPr>
        <w:spacing w:line="240" w:lineRule="auto"/>
        <w:rPr>
          <w:rFonts w:ascii="Vrinda" w:hAnsi="Vrinda" w:cs="Vrinda"/>
          <w:b/>
        </w:rPr>
      </w:pPr>
      <w:r w:rsidRPr="00C10E95">
        <w:rPr>
          <w:rFonts w:ascii="Vrinda" w:hAnsi="Vrinda" w:cs="Vrinda"/>
          <w:b/>
          <w:u w:val="single"/>
        </w:rPr>
        <w:t>Dominoes</w:t>
      </w:r>
      <w:r w:rsidRPr="00C10E95">
        <w:rPr>
          <w:rFonts w:ascii="Vrinda" w:hAnsi="Vrinda" w:cs="Vrinda"/>
          <w:b/>
        </w:rPr>
        <w:t xml:space="preserve"> To practise the 3 times table, pick a domino and add together the dots. The child multiplies the total by 3 and then give the associated division fact. </w:t>
      </w:r>
    </w:p>
    <w:p w:rsidR="00C10E95" w:rsidRDefault="00C10E95" w:rsidP="00C10E95">
      <w:pPr>
        <w:spacing w:line="240" w:lineRule="auto"/>
        <w:rPr>
          <w:rFonts w:ascii="Vrinda" w:hAnsi="Vrinda" w:cs="Vrinda"/>
          <w:b/>
        </w:rPr>
      </w:pPr>
      <w:r w:rsidRPr="00C10E95">
        <w:rPr>
          <w:rFonts w:ascii="Vrinda" w:hAnsi="Vrinda" w:cs="Vrinda"/>
          <w:b/>
          <w:u w:val="single"/>
        </w:rPr>
        <w:t>Songs and rhymes</w:t>
      </w:r>
      <w:r>
        <w:rPr>
          <w:rFonts w:ascii="Vrinda" w:hAnsi="Vrinda" w:cs="Vrinda"/>
          <w:b/>
        </w:rPr>
        <w:t xml:space="preserve"> There are lots of CDs/ Apps available with musical tables. Great fun to sing along to on long car journeys!</w:t>
      </w:r>
    </w:p>
    <w:p w:rsidR="00C10E95" w:rsidRPr="00C10E95" w:rsidRDefault="00C10E95" w:rsidP="00C10E95">
      <w:pPr>
        <w:spacing w:line="240" w:lineRule="auto"/>
        <w:rPr>
          <w:rFonts w:ascii="Vrinda" w:hAnsi="Vrinda" w:cs="Vrinda"/>
          <w:b/>
        </w:rPr>
      </w:pPr>
      <w:r w:rsidRPr="00C10E95">
        <w:rPr>
          <w:rFonts w:ascii="Vrinda" w:hAnsi="Vrinda" w:cs="Vrinda"/>
          <w:b/>
          <w:u w:val="single"/>
        </w:rPr>
        <w:t>Timed Games</w:t>
      </w:r>
      <w:r>
        <w:rPr>
          <w:rFonts w:ascii="Vrinda" w:hAnsi="Vrinda" w:cs="Vrinda"/>
          <w:b/>
        </w:rPr>
        <w:t xml:space="preserve"> </w:t>
      </w:r>
      <w:r w:rsidRPr="00C10E95">
        <w:rPr>
          <w:rFonts w:ascii="Vrinda" w:hAnsi="Vrinda" w:cs="Vrinda"/>
          <w:b/>
        </w:rPr>
        <w:t>How well are you doing? How many questions can you answer in 2 minutes? Can you beat your own record?</w:t>
      </w:r>
    </w:p>
    <w:sectPr w:rsidR="00C10E95" w:rsidRPr="00C10E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2FB"/>
    <w:rsid w:val="000472FB"/>
    <w:rsid w:val="00191923"/>
    <w:rsid w:val="003107CC"/>
    <w:rsid w:val="00373F70"/>
    <w:rsid w:val="003F3628"/>
    <w:rsid w:val="004D2D39"/>
    <w:rsid w:val="007F059B"/>
    <w:rsid w:val="00A2245B"/>
    <w:rsid w:val="00A35693"/>
    <w:rsid w:val="00A439F2"/>
    <w:rsid w:val="00B27545"/>
    <w:rsid w:val="00C10E95"/>
    <w:rsid w:val="00EF3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7E8EE6-04F0-4CDA-A28F-E5289505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A97FDFE2CD548BDD0D581A4DC8235" ma:contentTypeVersion="12" ma:contentTypeDescription="Create a new document." ma:contentTypeScope="" ma:versionID="ed29a7c474827b0b00dc510b1fae3029">
  <xsd:schema xmlns:xsd="http://www.w3.org/2001/XMLSchema" xmlns:xs="http://www.w3.org/2001/XMLSchema" xmlns:p="http://schemas.microsoft.com/office/2006/metadata/properties" xmlns:ns2="3ba05a2e-67d2-4025-9691-fc23369fb153" xmlns:ns3="30227bce-33e0-4921-afc1-a89521c5466f" targetNamespace="http://schemas.microsoft.com/office/2006/metadata/properties" ma:root="true" ma:fieldsID="c98a2ec4af14b93312246aa6c767dfd3" ns2:_="" ns3:_="">
    <xsd:import namespace="3ba05a2e-67d2-4025-9691-fc23369fb153"/>
    <xsd:import namespace="30227bce-33e0-4921-afc1-a89521c546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a05a2e-67d2-4025-9691-fc23369fb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6DF0A7-C538-4B3C-BB03-80398D17D243}">
  <ds:schemaRefs>
    <ds:schemaRef ds:uri="http://schemas.microsoft.com/office/2006/metadata/properties"/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30227bce-33e0-4921-afc1-a89521c5466f"/>
    <ds:schemaRef ds:uri="3ba05a2e-67d2-4025-9691-fc23369fb15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FF87E8B-73A3-4343-B2BA-5BA5FCCADD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9B0040-031E-4E7E-87DE-DA0819961E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a05a2e-67d2-4025-9691-fc23369fb153"/>
    <ds:schemaRef ds:uri="30227bce-33e0-4921-afc1-a89521c546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521D7DF7</Template>
  <TotalTime>1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Mrs K. Ryker</cp:lastModifiedBy>
  <cp:revision>2</cp:revision>
  <dcterms:created xsi:type="dcterms:W3CDTF">2021-09-07T16:55:00Z</dcterms:created>
  <dcterms:modified xsi:type="dcterms:W3CDTF">2021-09-07T16:55:00Z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0x01010098FA97FDFE2CD548BDD0D581A4DC8235</vt:lpwstr>
  </property>
  <property fmtid="{D5CDD505-2E9C-101B-9397-08002B2CF9AE}" pid="3" name="Order">
    <vt:r8>267300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