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54"/>
        <w:gridCol w:w="2625"/>
        <w:gridCol w:w="2741"/>
        <w:gridCol w:w="2910"/>
        <w:gridCol w:w="2642"/>
        <w:gridCol w:w="2642"/>
      </w:tblGrid>
      <w:tr w:rsidR="00597105" w:rsidRPr="00AF7979" w14:paraId="5D13F9FC" w14:textId="77777777" w:rsidTr="00872D16">
        <w:tc>
          <w:tcPr>
            <w:tcW w:w="2054" w:type="dxa"/>
          </w:tcPr>
          <w:p w14:paraId="130B3CB3" w14:textId="77777777" w:rsidR="009829BB" w:rsidRPr="00AF7979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Timings</w:t>
            </w:r>
          </w:p>
        </w:tc>
        <w:tc>
          <w:tcPr>
            <w:tcW w:w="2625" w:type="dxa"/>
          </w:tcPr>
          <w:p w14:paraId="31245AAC" w14:textId="2AC831E7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Monday</w:t>
            </w:r>
          </w:p>
          <w:p w14:paraId="5D2F3D6A" w14:textId="37CC90F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437CA73E" w14:textId="12E445C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</w:tcPr>
          <w:p w14:paraId="2B8D4E19" w14:textId="77777777" w:rsidR="009C654F" w:rsidRDefault="009829BB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Tuesda</w:t>
            </w:r>
            <w:r w:rsidR="00914168">
              <w:rPr>
                <w:b/>
                <w:sz w:val="28"/>
                <w:szCs w:val="28"/>
              </w:rPr>
              <w:t>y</w:t>
            </w:r>
          </w:p>
          <w:p w14:paraId="30CB8F3C" w14:textId="6D483020" w:rsidR="00872D16" w:rsidRPr="00BC7F2B" w:rsidRDefault="00872D16" w:rsidP="00914168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</w:tc>
        <w:tc>
          <w:tcPr>
            <w:tcW w:w="2910" w:type="dxa"/>
          </w:tcPr>
          <w:p w14:paraId="0C42B7AF" w14:textId="056B2893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Wednesday</w:t>
            </w:r>
          </w:p>
          <w:p w14:paraId="7B004712" w14:textId="7493A915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28E65785" w14:textId="25F5BB3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7B8457C" w14:textId="5FCA6FEE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Thursday</w:t>
            </w:r>
          </w:p>
          <w:p w14:paraId="7434ED7A" w14:textId="3713F3D8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54BB2294" w14:textId="5F1BA9C2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2A2A5B16" w14:textId="137E65D6" w:rsidR="009829BB" w:rsidRDefault="009829BB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AF7979">
              <w:rPr>
                <w:b/>
                <w:sz w:val="28"/>
                <w:szCs w:val="28"/>
              </w:rPr>
              <w:t>Friday</w:t>
            </w:r>
          </w:p>
          <w:p w14:paraId="73157757" w14:textId="27695FF7" w:rsidR="00872D16" w:rsidRPr="00BC7F2B" w:rsidRDefault="00872D16" w:rsidP="009C03E4">
            <w:pPr>
              <w:spacing w:after="0" w:line="240" w:lineRule="auto"/>
              <w:jc w:val="center"/>
              <w:rPr>
                <w:i/>
                <w:sz w:val="28"/>
                <w:szCs w:val="28"/>
              </w:rPr>
            </w:pPr>
            <w:r w:rsidRPr="00BC7F2B">
              <w:rPr>
                <w:i/>
                <w:sz w:val="28"/>
                <w:szCs w:val="28"/>
              </w:rPr>
              <w:t>Mrs Ryker</w:t>
            </w:r>
          </w:p>
          <w:p w14:paraId="1AE1A217" w14:textId="434C5895" w:rsidR="009C654F" w:rsidRPr="00210713" w:rsidRDefault="009C654F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AF7979" w14:paraId="2128B010" w14:textId="77777777" w:rsidTr="00872D16">
        <w:tc>
          <w:tcPr>
            <w:tcW w:w="2054" w:type="dxa"/>
          </w:tcPr>
          <w:p w14:paraId="64B492CA" w14:textId="3B7FB572" w:rsidR="005527D9" w:rsidRPr="005527D9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8:40 – 9:05</w:t>
            </w:r>
          </w:p>
        </w:tc>
        <w:tc>
          <w:tcPr>
            <w:tcW w:w="2625" w:type="dxa"/>
          </w:tcPr>
          <w:p w14:paraId="7E703DF9" w14:textId="76FABF1F" w:rsidR="005527D9" w:rsidRPr="00AF7979" w:rsidRDefault="003B4173" w:rsidP="003B4173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741" w:type="dxa"/>
          </w:tcPr>
          <w:p w14:paraId="33067D8F" w14:textId="26776994" w:rsidR="005527D9" w:rsidRPr="00AF7979" w:rsidRDefault="00597105" w:rsidP="0091416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Spellings/Maths Fluency</w:t>
            </w:r>
          </w:p>
        </w:tc>
        <w:tc>
          <w:tcPr>
            <w:tcW w:w="2910" w:type="dxa"/>
          </w:tcPr>
          <w:p w14:paraId="1B0B936B" w14:textId="4CC99D47" w:rsidR="005527D9" w:rsidRPr="00AF7979" w:rsidRDefault="003B417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597105">
              <w:rPr>
                <w:b/>
                <w:sz w:val="28"/>
                <w:szCs w:val="28"/>
              </w:rPr>
              <w:t>/Maths Fluency</w:t>
            </w:r>
          </w:p>
        </w:tc>
        <w:tc>
          <w:tcPr>
            <w:tcW w:w="2642" w:type="dxa"/>
          </w:tcPr>
          <w:p w14:paraId="262339C1" w14:textId="2A0CCF21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Spelling/</w:t>
            </w:r>
            <w:r w:rsidR="003B4173">
              <w:rPr>
                <w:b/>
                <w:sz w:val="28"/>
                <w:szCs w:val="28"/>
              </w:rPr>
              <w:t>Maths Fluency</w:t>
            </w:r>
          </w:p>
        </w:tc>
        <w:tc>
          <w:tcPr>
            <w:tcW w:w="2642" w:type="dxa"/>
          </w:tcPr>
          <w:p w14:paraId="306B5856" w14:textId="30DABDF7" w:rsidR="005527D9" w:rsidRPr="00AF7979" w:rsidRDefault="00597105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Spelling</w:t>
            </w:r>
            <w:r w:rsidR="003B4173">
              <w:rPr>
                <w:b/>
                <w:sz w:val="28"/>
                <w:szCs w:val="28"/>
              </w:rPr>
              <w:t>/Maths Fluency</w:t>
            </w:r>
          </w:p>
        </w:tc>
      </w:tr>
      <w:tr w:rsidR="00E51B33" w:rsidRPr="00AF7979" w14:paraId="2E97CF3F" w14:textId="77777777" w:rsidTr="00C546E4">
        <w:tc>
          <w:tcPr>
            <w:tcW w:w="2054" w:type="dxa"/>
          </w:tcPr>
          <w:p w14:paraId="3B814B2B" w14:textId="6A3F9A9E" w:rsidR="00E51B33" w:rsidRDefault="00E51B33" w:rsidP="009C03E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9:05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-</w:t>
            </w:r>
            <w:r w:rsidR="00955BD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9:30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46B2C85" w14:textId="4F4DA296" w:rsidR="00E51B33" w:rsidRDefault="00E51B33" w:rsidP="009C03E4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Assembly</w:t>
            </w:r>
          </w:p>
        </w:tc>
      </w:tr>
      <w:tr w:rsidR="00603635" w:rsidRPr="00E46587" w14:paraId="2601965D" w14:textId="77777777" w:rsidTr="007836F6">
        <w:trPr>
          <w:trHeight w:val="1377"/>
        </w:trPr>
        <w:tc>
          <w:tcPr>
            <w:tcW w:w="2054" w:type="dxa"/>
          </w:tcPr>
          <w:p w14:paraId="6C60F48C" w14:textId="77777777" w:rsidR="00603635" w:rsidRPr="00E46587" w:rsidRDefault="00603635" w:rsidP="00633B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9:30 – 10:30</w:t>
            </w:r>
          </w:p>
        </w:tc>
        <w:tc>
          <w:tcPr>
            <w:tcW w:w="2625" w:type="dxa"/>
          </w:tcPr>
          <w:p w14:paraId="2652E8B2" w14:textId="77777777" w:rsidR="00603635" w:rsidRDefault="00603635" w:rsidP="00603635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3A76F45A" w14:textId="55B5BAA5" w:rsidR="00603635" w:rsidRPr="00603635" w:rsidRDefault="00603635" w:rsidP="00603635">
            <w:pPr>
              <w:spacing w:after="0" w:line="240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Times Tables Test)</w:t>
            </w:r>
          </w:p>
        </w:tc>
        <w:tc>
          <w:tcPr>
            <w:tcW w:w="2741" w:type="dxa"/>
            <w:tcBorders>
              <w:top w:val="single" w:sz="4" w:space="0" w:color="auto"/>
            </w:tcBorders>
          </w:tcPr>
          <w:p w14:paraId="65ABD27B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088FB10" w14:textId="38927553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2144A8A" w14:textId="200991B9" w:rsidR="00603635" w:rsidRPr="00E51B33" w:rsidRDefault="00603635" w:rsidP="00872D16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910" w:type="dxa"/>
          </w:tcPr>
          <w:p w14:paraId="1AA926E8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7F7C4CAC" w14:textId="714FBA40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5E966532" w14:textId="2E4A9824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34758C8B" w14:textId="77777777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4AB51764" w14:textId="66465D48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  <w:p w14:paraId="204F2435" w14:textId="7EBB5DBD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2" w:type="dxa"/>
          </w:tcPr>
          <w:p w14:paraId="4A1DB916" w14:textId="77777777" w:rsidR="00603635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2BCE578D" w14:textId="32503569" w:rsidR="00603635" w:rsidRPr="00E51B33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E51B33">
              <w:rPr>
                <w:color w:val="000000" w:themeColor="text1"/>
                <w:sz w:val="28"/>
                <w:szCs w:val="28"/>
              </w:rPr>
              <w:t>MATHS</w:t>
            </w:r>
          </w:p>
        </w:tc>
      </w:tr>
      <w:tr w:rsidR="003B4173" w:rsidRPr="00E46587" w14:paraId="2F839F3D" w14:textId="77777777" w:rsidTr="00E51B33">
        <w:tc>
          <w:tcPr>
            <w:tcW w:w="2054" w:type="dxa"/>
          </w:tcPr>
          <w:p w14:paraId="25F234F8" w14:textId="19273F9C" w:rsidR="009829BB" w:rsidRPr="00E46587" w:rsidRDefault="00386659" w:rsidP="005902F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</w:t>
            </w:r>
            <w:r w:rsidR="00633B89">
              <w:rPr>
                <w:sz w:val="28"/>
                <w:szCs w:val="28"/>
              </w:rPr>
              <w:t>30</w:t>
            </w:r>
            <w:r w:rsidR="009829BB" w:rsidRPr="00E46587">
              <w:rPr>
                <w:sz w:val="28"/>
                <w:szCs w:val="28"/>
              </w:rPr>
              <w:t xml:space="preserve"> – </w:t>
            </w:r>
            <w:r w:rsidR="008C5C2F">
              <w:rPr>
                <w:sz w:val="28"/>
                <w:szCs w:val="28"/>
              </w:rPr>
              <w:t>10:45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4DD2EAB9" w14:textId="32B4B965" w:rsidR="009829BB" w:rsidRPr="008C5C2F" w:rsidRDefault="00E51B33" w:rsidP="00633B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Break</w:t>
            </w:r>
          </w:p>
        </w:tc>
      </w:tr>
      <w:tr w:rsidR="00603635" w:rsidRPr="00E46587" w14:paraId="6B7E701F" w14:textId="77777777" w:rsidTr="00603635">
        <w:trPr>
          <w:trHeight w:val="200"/>
        </w:trPr>
        <w:tc>
          <w:tcPr>
            <w:tcW w:w="2054" w:type="dxa"/>
            <w:vMerge w:val="restart"/>
          </w:tcPr>
          <w:p w14:paraId="28AB3BAE" w14:textId="375237C0" w:rsidR="00603635" w:rsidRPr="00E46587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11:00</w:t>
            </w:r>
            <w:r w:rsidRPr="00E46587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12:00</w:t>
            </w:r>
          </w:p>
        </w:tc>
        <w:tc>
          <w:tcPr>
            <w:tcW w:w="2625" w:type="dxa"/>
            <w:vMerge w:val="restart"/>
          </w:tcPr>
          <w:p w14:paraId="20EF123B" w14:textId="77777777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4C1D4C64" w14:textId="504C79F2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1B086B6D" w14:textId="07ABB65E" w:rsidR="00603635" w:rsidRPr="00E46587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 w:val="restart"/>
          </w:tcPr>
          <w:p w14:paraId="2D0DF8EF" w14:textId="1F12D9D1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313AE4BE" w14:textId="5AEC9EEE" w:rsidR="00603635" w:rsidRPr="00603635" w:rsidRDefault="00603635" w:rsidP="00603635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603635">
              <w:rPr>
                <w:b/>
                <w:color w:val="000000" w:themeColor="text1"/>
                <w:sz w:val="28"/>
                <w:szCs w:val="28"/>
              </w:rPr>
              <w:t>(</w:t>
            </w:r>
            <w:proofErr w:type="spellStart"/>
            <w:r w:rsidRPr="00603635">
              <w:rPr>
                <w:b/>
                <w:color w:val="000000" w:themeColor="text1"/>
                <w:sz w:val="28"/>
                <w:szCs w:val="28"/>
              </w:rPr>
              <w:t>inc.</w:t>
            </w:r>
            <w:proofErr w:type="spellEnd"/>
            <w:r w:rsidRPr="00603635">
              <w:rPr>
                <w:b/>
                <w:color w:val="000000" w:themeColor="text1"/>
                <w:sz w:val="28"/>
                <w:szCs w:val="28"/>
              </w:rPr>
              <w:t xml:space="preserve"> Spelling Test)</w:t>
            </w:r>
          </w:p>
          <w:p w14:paraId="0C13B57B" w14:textId="6F9449B0" w:rsidR="00603635" w:rsidRPr="00E46587" w:rsidRDefault="00603635" w:rsidP="009C654F">
            <w:pPr>
              <w:spacing w:after="0" w:line="240" w:lineRule="auto"/>
              <w:jc w:val="center"/>
              <w:rPr>
                <w:color w:val="0070C0"/>
                <w:sz w:val="28"/>
                <w:szCs w:val="28"/>
              </w:rPr>
            </w:pPr>
          </w:p>
        </w:tc>
        <w:tc>
          <w:tcPr>
            <w:tcW w:w="2910" w:type="dxa"/>
            <w:vMerge w:val="restart"/>
          </w:tcPr>
          <w:p w14:paraId="564861C1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B25DC30" w14:textId="2B7C2FF4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267D1998" w14:textId="5A974FB8" w:rsidR="00603635" w:rsidRPr="00E46587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38BDDC62" w14:textId="77777777" w:rsidR="00603635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  <w:p w14:paraId="7B777069" w14:textId="31332DAF" w:rsidR="00603635" w:rsidRPr="00E46587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ENGLISH</w:t>
            </w:r>
          </w:p>
        </w:tc>
        <w:tc>
          <w:tcPr>
            <w:tcW w:w="2642" w:type="dxa"/>
          </w:tcPr>
          <w:p w14:paraId="67455FF0" w14:textId="5CC696CE" w:rsidR="00603635" w:rsidRPr="00E46587" w:rsidRDefault="00603635" w:rsidP="009C654F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  <w:r w:rsidRPr="00603635">
              <w:rPr>
                <w:color w:val="000000" w:themeColor="text1"/>
                <w:sz w:val="28"/>
                <w:szCs w:val="28"/>
              </w:rPr>
              <w:t>Focused Reading</w:t>
            </w:r>
          </w:p>
        </w:tc>
      </w:tr>
      <w:tr w:rsidR="00603635" w:rsidRPr="00E46587" w14:paraId="297205E6" w14:textId="77777777" w:rsidTr="00872D16">
        <w:trPr>
          <w:trHeight w:val="820"/>
        </w:trPr>
        <w:tc>
          <w:tcPr>
            <w:tcW w:w="2054" w:type="dxa"/>
            <w:vMerge/>
          </w:tcPr>
          <w:p w14:paraId="725B7A71" w14:textId="77777777" w:rsidR="00603635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  <w:vMerge/>
          </w:tcPr>
          <w:p w14:paraId="3A75447A" w14:textId="77777777" w:rsidR="00603635" w:rsidRDefault="00603635" w:rsidP="000D177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vMerge/>
          </w:tcPr>
          <w:p w14:paraId="3FD0C6E0" w14:textId="77777777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vMerge/>
          </w:tcPr>
          <w:p w14:paraId="476A4EF3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</w:tcPr>
          <w:p w14:paraId="5463965E" w14:textId="77777777" w:rsidR="00603635" w:rsidRDefault="00603635" w:rsidP="00603635">
            <w:pPr>
              <w:spacing w:after="0" w:line="240" w:lineRule="auto"/>
              <w:jc w:val="center"/>
              <w:rPr>
                <w:color w:val="00B050"/>
                <w:sz w:val="28"/>
                <w:szCs w:val="28"/>
              </w:rPr>
            </w:pPr>
          </w:p>
        </w:tc>
        <w:tc>
          <w:tcPr>
            <w:tcW w:w="2642" w:type="dxa"/>
          </w:tcPr>
          <w:p w14:paraId="5929AAC3" w14:textId="77777777" w:rsidR="00603635" w:rsidRDefault="00603635" w:rsidP="0060363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ENGLISH</w:t>
            </w:r>
          </w:p>
          <w:p w14:paraId="0B8C890A" w14:textId="77777777" w:rsidR="00603635" w:rsidRDefault="00603635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3B4173" w:rsidRPr="00E46587" w14:paraId="0BDBB3B9" w14:textId="77777777" w:rsidTr="00E51B33">
        <w:tc>
          <w:tcPr>
            <w:tcW w:w="2054" w:type="dxa"/>
          </w:tcPr>
          <w:p w14:paraId="6CA051B7" w14:textId="2E0E1158" w:rsidR="009829BB" w:rsidRPr="00E46587" w:rsidRDefault="00386659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12:</w:t>
            </w:r>
            <w:r w:rsidR="00FF55A0">
              <w:rPr>
                <w:sz w:val="28"/>
                <w:szCs w:val="28"/>
              </w:rPr>
              <w:t>00</w:t>
            </w:r>
            <w:r>
              <w:rPr>
                <w:sz w:val="28"/>
                <w:szCs w:val="28"/>
              </w:rPr>
              <w:t xml:space="preserve"> – 1:</w:t>
            </w:r>
            <w:r w:rsidR="00FF55A0">
              <w:rPr>
                <w:sz w:val="28"/>
                <w:szCs w:val="28"/>
              </w:rPr>
              <w:t>00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5D6BCE71" w14:textId="77777777" w:rsidR="009829BB" w:rsidRPr="008C5C2F" w:rsidRDefault="000D1777" w:rsidP="000D1777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C5C2F">
              <w:rPr>
                <w:b/>
                <w:sz w:val="28"/>
                <w:szCs w:val="28"/>
              </w:rPr>
              <w:t>Lunch</w:t>
            </w:r>
          </w:p>
        </w:tc>
      </w:tr>
      <w:tr w:rsidR="00603635" w:rsidRPr="00E46587" w14:paraId="5405E7A6" w14:textId="77777777" w:rsidTr="00E51B33">
        <w:trPr>
          <w:trHeight w:val="294"/>
        </w:trPr>
        <w:tc>
          <w:tcPr>
            <w:tcW w:w="2054" w:type="dxa"/>
            <w:vMerge w:val="restart"/>
          </w:tcPr>
          <w:p w14:paraId="068A7E8D" w14:textId="1E766801" w:rsidR="00603635" w:rsidRPr="00E46587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1:00 – 2:</w:t>
            </w:r>
            <w:r w:rsidRPr="00E46587">
              <w:rPr>
                <w:sz w:val="28"/>
                <w:szCs w:val="28"/>
              </w:rPr>
              <w:t>00</w:t>
            </w:r>
          </w:p>
        </w:tc>
        <w:tc>
          <w:tcPr>
            <w:tcW w:w="2625" w:type="dxa"/>
            <w:vMerge w:val="restart"/>
          </w:tcPr>
          <w:p w14:paraId="102F68EE" w14:textId="77777777" w:rsidR="00603635" w:rsidRDefault="00603635" w:rsidP="00BC7F2B">
            <w:pPr>
              <w:jc w:val="center"/>
              <w:rPr>
                <w:sz w:val="28"/>
                <w:szCs w:val="28"/>
              </w:rPr>
            </w:pPr>
          </w:p>
          <w:p w14:paraId="0A259F7F" w14:textId="0A953AA7" w:rsidR="00603635" w:rsidRPr="00E46587" w:rsidRDefault="00603635" w:rsidP="00BC7F2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Art</w:t>
            </w:r>
          </w:p>
        </w:tc>
        <w:tc>
          <w:tcPr>
            <w:tcW w:w="2741" w:type="dxa"/>
          </w:tcPr>
          <w:p w14:paraId="2A5B7774" w14:textId="247C6684" w:rsidR="00603635" w:rsidRPr="00872D16" w:rsidRDefault="00603635" w:rsidP="005527D9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Focused Reading</w:t>
            </w:r>
          </w:p>
        </w:tc>
        <w:tc>
          <w:tcPr>
            <w:tcW w:w="2910" w:type="dxa"/>
            <w:vMerge w:val="restart"/>
          </w:tcPr>
          <w:p w14:paraId="394E08C8" w14:textId="77777777" w:rsidR="00603635" w:rsidRDefault="00603635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54BDF03" w14:textId="77777777" w:rsidR="00603635" w:rsidRDefault="00603635" w:rsidP="00872D16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51C1D51" w14:textId="622E7194" w:rsidR="00603635" w:rsidRPr="00872D16" w:rsidRDefault="00603635" w:rsidP="00872D16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872D16">
              <w:rPr>
                <w:b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>.</w:t>
            </w:r>
            <w:r w:rsidRPr="00872D16">
              <w:rPr>
                <w:b/>
                <w:sz w:val="28"/>
                <w:szCs w:val="28"/>
              </w:rPr>
              <w:t>E</w:t>
            </w:r>
            <w:r>
              <w:rPr>
                <w:b/>
                <w:sz w:val="28"/>
                <w:szCs w:val="28"/>
              </w:rPr>
              <w:t>.</w:t>
            </w:r>
            <w:r w:rsidRPr="00872D16">
              <w:rPr>
                <w:b/>
                <w:sz w:val="28"/>
                <w:szCs w:val="28"/>
              </w:rPr>
              <w:t xml:space="preserve"> </w:t>
            </w:r>
          </w:p>
          <w:p w14:paraId="12025ABC" w14:textId="4FC4801C" w:rsidR="00603635" w:rsidRPr="005527D9" w:rsidRDefault="00603635" w:rsidP="005527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42" w:type="dxa"/>
            <w:vMerge w:val="restart"/>
          </w:tcPr>
          <w:p w14:paraId="14B1C65C" w14:textId="13B4DBFB" w:rsidR="00603635" w:rsidRDefault="00603635" w:rsidP="00872D16">
            <w:pPr>
              <w:spacing w:after="0" w:line="240" w:lineRule="auto"/>
              <w:rPr>
                <w:sz w:val="28"/>
                <w:szCs w:val="28"/>
              </w:rPr>
            </w:pPr>
          </w:p>
          <w:p w14:paraId="5B6BC07E" w14:textId="77777777" w:rsidR="00603635" w:rsidRDefault="0060363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A12956E" w14:textId="1C67F697" w:rsidR="00603635" w:rsidRDefault="00603635" w:rsidP="008C5C2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Computing</w:t>
            </w:r>
          </w:p>
          <w:p w14:paraId="7F08BA1A" w14:textId="77777777" w:rsidR="00603635" w:rsidRDefault="00603635" w:rsidP="00E46587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F5F9D9C" w14:textId="69CF54C1" w:rsidR="00603635" w:rsidRPr="00635803" w:rsidRDefault="00603635" w:rsidP="00013BEB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 w:val="restart"/>
          </w:tcPr>
          <w:p w14:paraId="5ACD223D" w14:textId="4341043A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304C08BA" w14:textId="77777777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74394480" w14:textId="0AA76BA2" w:rsidR="00603635" w:rsidRPr="00635803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Music</w:t>
            </w:r>
          </w:p>
        </w:tc>
      </w:tr>
      <w:tr w:rsidR="00603635" w:rsidRPr="00E46587" w14:paraId="38333A27" w14:textId="77777777" w:rsidTr="00C546E4">
        <w:trPr>
          <w:trHeight w:val="1670"/>
        </w:trPr>
        <w:tc>
          <w:tcPr>
            <w:tcW w:w="2054" w:type="dxa"/>
            <w:vMerge/>
            <w:tcBorders>
              <w:bottom w:val="single" w:sz="4" w:space="0" w:color="auto"/>
            </w:tcBorders>
          </w:tcPr>
          <w:p w14:paraId="364A8CCE" w14:textId="77777777" w:rsidR="00603635" w:rsidRDefault="00603635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25" w:type="dxa"/>
            <w:vMerge/>
            <w:tcBorders>
              <w:bottom w:val="single" w:sz="4" w:space="0" w:color="auto"/>
            </w:tcBorders>
          </w:tcPr>
          <w:p w14:paraId="65088311" w14:textId="77777777" w:rsidR="00603635" w:rsidRDefault="00603635" w:rsidP="00BC7F2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741" w:type="dxa"/>
            <w:tcBorders>
              <w:bottom w:val="single" w:sz="4" w:space="0" w:color="auto"/>
            </w:tcBorders>
          </w:tcPr>
          <w:p w14:paraId="200F79BA" w14:textId="77777777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0CBD87E6" w14:textId="77777777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129900EA" w14:textId="5E13464A" w:rsidR="00603635" w:rsidRDefault="00603635" w:rsidP="00E51B33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  <w:r w:rsidRPr="005527D9">
              <w:rPr>
                <w:color w:val="000000" w:themeColor="text1"/>
                <w:sz w:val="28"/>
                <w:szCs w:val="28"/>
              </w:rPr>
              <w:t>Science</w:t>
            </w:r>
            <w:bookmarkStart w:id="0" w:name="_GoBack"/>
            <w:bookmarkEnd w:id="0"/>
          </w:p>
        </w:tc>
        <w:tc>
          <w:tcPr>
            <w:tcW w:w="2910" w:type="dxa"/>
            <w:vMerge/>
            <w:tcBorders>
              <w:bottom w:val="single" w:sz="4" w:space="0" w:color="auto"/>
            </w:tcBorders>
          </w:tcPr>
          <w:p w14:paraId="12C4CD67" w14:textId="77777777" w:rsidR="00603635" w:rsidRDefault="00603635" w:rsidP="00183FD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  <w:tcBorders>
              <w:bottom w:val="single" w:sz="4" w:space="0" w:color="auto"/>
            </w:tcBorders>
          </w:tcPr>
          <w:p w14:paraId="2308AB55" w14:textId="77777777" w:rsidR="00603635" w:rsidRDefault="00603635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  <w:vMerge/>
            <w:tcBorders>
              <w:bottom w:val="single" w:sz="4" w:space="0" w:color="auto"/>
            </w:tcBorders>
          </w:tcPr>
          <w:p w14:paraId="1EA19739" w14:textId="2AF381F3" w:rsidR="00603635" w:rsidRDefault="00603635" w:rsidP="00E51B33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</w:tr>
      <w:tr w:rsidR="00597105" w:rsidRPr="00E46587" w14:paraId="000E2166" w14:textId="77777777" w:rsidTr="00872D16">
        <w:trPr>
          <w:trHeight w:val="1202"/>
        </w:trPr>
        <w:tc>
          <w:tcPr>
            <w:tcW w:w="2054" w:type="dxa"/>
          </w:tcPr>
          <w:p w14:paraId="01EA0962" w14:textId="7F560BC1" w:rsidR="00635803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2:00 - 2:55</w:t>
            </w:r>
          </w:p>
        </w:tc>
        <w:tc>
          <w:tcPr>
            <w:tcW w:w="2625" w:type="dxa"/>
          </w:tcPr>
          <w:p w14:paraId="1343D609" w14:textId="77777777" w:rsidR="00872D16" w:rsidRDefault="00872D16" w:rsidP="005527D9">
            <w:pPr>
              <w:jc w:val="center"/>
              <w:rPr>
                <w:sz w:val="28"/>
                <w:szCs w:val="28"/>
              </w:rPr>
            </w:pPr>
          </w:p>
          <w:p w14:paraId="0A76B3EB" w14:textId="5FEEBF40" w:rsidR="005527D9" w:rsidRPr="00872D16" w:rsidRDefault="00872D16" w:rsidP="00872D16">
            <w:pPr>
              <w:jc w:val="center"/>
              <w:rPr>
                <w:b/>
                <w:sz w:val="28"/>
                <w:szCs w:val="28"/>
              </w:rPr>
            </w:pPr>
            <w:r w:rsidRPr="00872D16">
              <w:rPr>
                <w:b/>
                <w:sz w:val="28"/>
                <w:szCs w:val="28"/>
              </w:rPr>
              <w:t>P.E.</w:t>
            </w:r>
          </w:p>
        </w:tc>
        <w:tc>
          <w:tcPr>
            <w:tcW w:w="2741" w:type="dxa"/>
          </w:tcPr>
          <w:p w14:paraId="65D0E199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609219E5" w14:textId="77777777" w:rsidR="00872D16" w:rsidRDefault="00872D16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42D5C057" w14:textId="21E16FFE" w:rsidR="00E95A31" w:rsidRPr="009A5D85" w:rsidRDefault="00013BEB" w:rsidP="009C654F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French</w:t>
            </w:r>
            <w:r w:rsidR="009C654F" w:rsidRPr="009A5D85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10" w:type="dxa"/>
          </w:tcPr>
          <w:p w14:paraId="4F8FB4B4" w14:textId="77777777" w:rsidR="00872D16" w:rsidRDefault="00872D16" w:rsidP="005A1D34">
            <w:pPr>
              <w:jc w:val="center"/>
              <w:rPr>
                <w:sz w:val="28"/>
                <w:szCs w:val="28"/>
              </w:rPr>
            </w:pPr>
          </w:p>
          <w:p w14:paraId="1D40AE87" w14:textId="196B9715" w:rsidR="005A1D34" w:rsidRDefault="00DD67E1" w:rsidP="005A1D3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Geography</w:t>
            </w:r>
          </w:p>
          <w:p w14:paraId="66F40E18" w14:textId="57144072" w:rsidR="00635803" w:rsidRPr="009A5D85" w:rsidRDefault="00635803" w:rsidP="00872D16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642" w:type="dxa"/>
          </w:tcPr>
          <w:p w14:paraId="795459BF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54218908" w14:textId="77777777" w:rsidR="00872D16" w:rsidRDefault="00872D16" w:rsidP="001B56BE">
            <w:pPr>
              <w:spacing w:after="0" w:line="240" w:lineRule="auto"/>
              <w:jc w:val="center"/>
              <w:rPr>
                <w:color w:val="000000" w:themeColor="text1"/>
                <w:sz w:val="28"/>
                <w:szCs w:val="28"/>
              </w:rPr>
            </w:pPr>
          </w:p>
          <w:p w14:paraId="3BCD9C44" w14:textId="5FF84FFD" w:rsidR="00635803" w:rsidRPr="00013BEB" w:rsidRDefault="005527D9" w:rsidP="001B56BE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R.E.</w:t>
            </w:r>
          </w:p>
        </w:tc>
        <w:tc>
          <w:tcPr>
            <w:tcW w:w="2642" w:type="dxa"/>
          </w:tcPr>
          <w:p w14:paraId="16359D54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0D2376F3" w14:textId="77777777" w:rsidR="00872D16" w:rsidRDefault="00872D16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  <w:p w14:paraId="59F0A59B" w14:textId="2592D5DE" w:rsidR="00633B89" w:rsidRPr="00E46587" w:rsidRDefault="008C5C2F" w:rsidP="007706C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PSHE Jigsaw</w:t>
            </w:r>
          </w:p>
        </w:tc>
      </w:tr>
      <w:tr w:rsidR="003B4173" w:rsidRPr="00E46587" w14:paraId="2C2D2F6C" w14:textId="77777777" w:rsidTr="00C546E4">
        <w:tc>
          <w:tcPr>
            <w:tcW w:w="2054" w:type="dxa"/>
          </w:tcPr>
          <w:p w14:paraId="392403B9" w14:textId="1903D366" w:rsidR="009829BB" w:rsidRPr="00E46587" w:rsidRDefault="00955BD4" w:rsidP="0076033A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2:55</w:t>
            </w:r>
            <w:r w:rsidR="00386659">
              <w:rPr>
                <w:sz w:val="28"/>
                <w:szCs w:val="28"/>
              </w:rPr>
              <w:t xml:space="preserve"> – 3:</w:t>
            </w:r>
            <w:r>
              <w:rPr>
                <w:sz w:val="28"/>
                <w:szCs w:val="28"/>
              </w:rPr>
              <w:t>10</w:t>
            </w:r>
          </w:p>
        </w:tc>
        <w:tc>
          <w:tcPr>
            <w:tcW w:w="13560" w:type="dxa"/>
            <w:gridSpan w:val="5"/>
            <w:shd w:val="clear" w:color="auto" w:fill="0070C0"/>
          </w:tcPr>
          <w:p w14:paraId="35AF967E" w14:textId="77777777" w:rsidR="009829BB" w:rsidRPr="00E46587" w:rsidRDefault="00E46587" w:rsidP="00210713">
            <w:pPr>
              <w:tabs>
                <w:tab w:val="left" w:pos="814"/>
                <w:tab w:val="center" w:pos="594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 w:rsidR="009829BB" w:rsidRPr="00E46587">
              <w:rPr>
                <w:sz w:val="28"/>
                <w:szCs w:val="28"/>
              </w:rPr>
              <w:t>Tidy &amp; story time</w:t>
            </w:r>
            <w:r w:rsidR="007044BF">
              <w:rPr>
                <w:sz w:val="28"/>
                <w:szCs w:val="28"/>
              </w:rPr>
              <w:t xml:space="preserve"> </w:t>
            </w:r>
          </w:p>
        </w:tc>
      </w:tr>
      <w:tr w:rsidR="00597105" w:rsidRPr="00E46587" w14:paraId="05D0B5F0" w14:textId="77777777" w:rsidTr="00872D16">
        <w:trPr>
          <w:trHeight w:val="50"/>
        </w:trPr>
        <w:tc>
          <w:tcPr>
            <w:tcW w:w="2054" w:type="dxa"/>
          </w:tcPr>
          <w:p w14:paraId="5C811F4B" w14:textId="77777777" w:rsidR="00FB26E9" w:rsidRPr="00E46587" w:rsidRDefault="00FB26E9" w:rsidP="00B53915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46587">
              <w:rPr>
                <w:sz w:val="28"/>
                <w:szCs w:val="28"/>
              </w:rPr>
              <w:t>Homework</w:t>
            </w:r>
          </w:p>
        </w:tc>
        <w:tc>
          <w:tcPr>
            <w:tcW w:w="2625" w:type="dxa"/>
          </w:tcPr>
          <w:p w14:paraId="609A7103" w14:textId="4CD3ECBC" w:rsidR="00FB26E9" w:rsidRPr="00AF7979" w:rsidRDefault="00BC7F2B" w:rsidP="00B53915">
            <w:pPr>
              <w:spacing w:after="0" w:line="240" w:lineRule="auto"/>
              <w:jc w:val="center"/>
              <w:rPr>
                <w:color w:val="4BACC6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741" w:type="dxa"/>
          </w:tcPr>
          <w:p w14:paraId="1FEE6818" w14:textId="3112179D" w:rsidR="00FB26E9" w:rsidRPr="00E46587" w:rsidRDefault="00BC7F2B" w:rsidP="00B53915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910" w:type="dxa"/>
          </w:tcPr>
          <w:p w14:paraId="181C18B1" w14:textId="1E20AA1F" w:rsidR="00FB26E9" w:rsidRPr="00E46587" w:rsidRDefault="00BC7F2B" w:rsidP="003C6693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62982392" w14:textId="662B1C32" w:rsidR="00FB26E9" w:rsidRPr="00E46587" w:rsidRDefault="00BC7F2B" w:rsidP="00671EB2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  <w:tc>
          <w:tcPr>
            <w:tcW w:w="2642" w:type="dxa"/>
          </w:tcPr>
          <w:p w14:paraId="32230DAF" w14:textId="1EE5A3D0" w:rsidR="00FB26E9" w:rsidRPr="00E46587" w:rsidRDefault="00BC7F2B" w:rsidP="00633ED6">
            <w:pPr>
              <w:spacing w:after="0" w:line="240" w:lineRule="auto"/>
              <w:jc w:val="center"/>
              <w:rPr>
                <w:color w:val="00B0F0"/>
                <w:sz w:val="28"/>
                <w:szCs w:val="28"/>
              </w:rPr>
            </w:pPr>
            <w:r>
              <w:rPr>
                <w:color w:val="4BACC6"/>
                <w:sz w:val="28"/>
                <w:szCs w:val="28"/>
              </w:rPr>
              <w:t>Reading/Times Tables/Spelling</w:t>
            </w:r>
          </w:p>
        </w:tc>
      </w:tr>
    </w:tbl>
    <w:p w14:paraId="32E076FB" w14:textId="5776B532" w:rsidR="009829BB" w:rsidRDefault="009829BB" w:rsidP="007C5337">
      <w:pPr>
        <w:rPr>
          <w:sz w:val="28"/>
          <w:szCs w:val="28"/>
        </w:rPr>
      </w:pPr>
    </w:p>
    <w:sectPr w:rsidR="009829BB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13BEB"/>
    <w:rsid w:val="0002085C"/>
    <w:rsid w:val="00035FE9"/>
    <w:rsid w:val="00080EEB"/>
    <w:rsid w:val="00095658"/>
    <w:rsid w:val="000D1777"/>
    <w:rsid w:val="000D36FC"/>
    <w:rsid w:val="000D7BC6"/>
    <w:rsid w:val="000E51E8"/>
    <w:rsid w:val="00183FD9"/>
    <w:rsid w:val="001B56BE"/>
    <w:rsid w:val="001E611B"/>
    <w:rsid w:val="00201FC8"/>
    <w:rsid w:val="00210713"/>
    <w:rsid w:val="00247CA3"/>
    <w:rsid w:val="0026447E"/>
    <w:rsid w:val="002A1BC5"/>
    <w:rsid w:val="002B38F6"/>
    <w:rsid w:val="003039BF"/>
    <w:rsid w:val="00386659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A7693"/>
    <w:rsid w:val="004C23A5"/>
    <w:rsid w:val="004C6A1F"/>
    <w:rsid w:val="004E2325"/>
    <w:rsid w:val="00516F62"/>
    <w:rsid w:val="005527D9"/>
    <w:rsid w:val="0056454B"/>
    <w:rsid w:val="005902F8"/>
    <w:rsid w:val="00597105"/>
    <w:rsid w:val="005A1D34"/>
    <w:rsid w:val="005F2472"/>
    <w:rsid w:val="00603635"/>
    <w:rsid w:val="0062177A"/>
    <w:rsid w:val="00633B89"/>
    <w:rsid w:val="00633ED6"/>
    <w:rsid w:val="00635803"/>
    <w:rsid w:val="00666771"/>
    <w:rsid w:val="00671EB2"/>
    <w:rsid w:val="007044BF"/>
    <w:rsid w:val="00714A7D"/>
    <w:rsid w:val="00725B21"/>
    <w:rsid w:val="0074082E"/>
    <w:rsid w:val="007543BF"/>
    <w:rsid w:val="0076033A"/>
    <w:rsid w:val="007706C9"/>
    <w:rsid w:val="0078663D"/>
    <w:rsid w:val="007C5337"/>
    <w:rsid w:val="007C6D41"/>
    <w:rsid w:val="007E0283"/>
    <w:rsid w:val="007F22D0"/>
    <w:rsid w:val="00872D16"/>
    <w:rsid w:val="008B63C8"/>
    <w:rsid w:val="008C5C2F"/>
    <w:rsid w:val="008D54DF"/>
    <w:rsid w:val="00914168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77B6"/>
    <w:rsid w:val="00AD4ABC"/>
    <w:rsid w:val="00AF7979"/>
    <w:rsid w:val="00B02857"/>
    <w:rsid w:val="00B53915"/>
    <w:rsid w:val="00B74946"/>
    <w:rsid w:val="00B87D54"/>
    <w:rsid w:val="00BC559E"/>
    <w:rsid w:val="00BC7F2B"/>
    <w:rsid w:val="00C00640"/>
    <w:rsid w:val="00C30FCF"/>
    <w:rsid w:val="00C546E4"/>
    <w:rsid w:val="00C62426"/>
    <w:rsid w:val="00C701B9"/>
    <w:rsid w:val="00CD5E0B"/>
    <w:rsid w:val="00D44C6C"/>
    <w:rsid w:val="00D549D5"/>
    <w:rsid w:val="00D54AF4"/>
    <w:rsid w:val="00DB6CBC"/>
    <w:rsid w:val="00DC3C8F"/>
    <w:rsid w:val="00DD2BDA"/>
    <w:rsid w:val="00DD67E1"/>
    <w:rsid w:val="00DE0CE9"/>
    <w:rsid w:val="00DE42DB"/>
    <w:rsid w:val="00E02ABD"/>
    <w:rsid w:val="00E21BBC"/>
    <w:rsid w:val="00E31E80"/>
    <w:rsid w:val="00E409FA"/>
    <w:rsid w:val="00E46587"/>
    <w:rsid w:val="00E51B33"/>
    <w:rsid w:val="00E6721B"/>
    <w:rsid w:val="00E95A31"/>
    <w:rsid w:val="00EC7D94"/>
    <w:rsid w:val="00F576E9"/>
    <w:rsid w:val="00F77225"/>
    <w:rsid w:val="00FB26E9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DAE36AB5</Template>
  <TotalTime>0</TotalTime>
  <Pages>1</Pages>
  <Words>96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2</cp:revision>
  <cp:lastPrinted>2019-08-06T13:36:00Z</cp:lastPrinted>
  <dcterms:created xsi:type="dcterms:W3CDTF">2023-01-02T14:53:00Z</dcterms:created>
  <dcterms:modified xsi:type="dcterms:W3CDTF">2023-01-02T14:53:00Z</dcterms:modified>
</cp:coreProperties>
</file>