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288"/>
        <w:gridCol w:w="3262"/>
        <w:gridCol w:w="3402"/>
        <w:gridCol w:w="3260"/>
        <w:gridCol w:w="3231"/>
      </w:tblGrid>
      <w:tr w:rsidR="00F0672C" w:rsidRPr="007A4C09" w14:paraId="5CF05FB3" w14:textId="77777777" w:rsidTr="006639E7">
        <w:trPr>
          <w:trHeight w:val="1199"/>
        </w:trPr>
        <w:tc>
          <w:tcPr>
            <w:tcW w:w="3288" w:type="dxa"/>
            <w:shd w:val="clear" w:color="auto" w:fill="auto"/>
          </w:tcPr>
          <w:p w14:paraId="27A7C290" w14:textId="77777777" w:rsidR="00645B33" w:rsidRPr="006E026F" w:rsidRDefault="00BB57CE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  <w:p w14:paraId="6F22FCB2" w14:textId="7AD6C3B1" w:rsidR="00BB57CE" w:rsidRPr="007A4C09" w:rsidRDefault="00645B33" w:rsidP="00D2439B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 w:rsidR="006E026F"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62" w:type="dxa"/>
            <w:shd w:val="clear" w:color="auto" w:fill="auto"/>
          </w:tcPr>
          <w:p w14:paraId="4D23F217" w14:textId="77777777" w:rsidR="00BB57CE" w:rsidRPr="006E026F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E026F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  <w:p w14:paraId="3B9895C0" w14:textId="1C1E5FE7" w:rsidR="00BB57CE" w:rsidRPr="00D2439B" w:rsidRDefault="006E026F" w:rsidP="006E026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21E0FF51" w14:textId="77777777"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  <w:p w14:paraId="42C43D45" w14:textId="5451EB79" w:rsidR="00BB57CE" w:rsidRPr="007A4C09" w:rsidRDefault="006E026F" w:rsidP="00D2439B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1156904F" w14:textId="77777777"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  <w:p w14:paraId="1CE54E12" w14:textId="65C35087" w:rsidR="00BB57CE" w:rsidRPr="007A4C09" w:rsidRDefault="006E026F" w:rsidP="00BB57CE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31" w:type="dxa"/>
            <w:shd w:val="clear" w:color="auto" w:fill="auto"/>
          </w:tcPr>
          <w:p w14:paraId="587A7205" w14:textId="77777777" w:rsidR="00BB57CE" w:rsidRPr="007A4C09" w:rsidRDefault="00BB57CE" w:rsidP="00BB57C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  <w:p w14:paraId="753FA0B6" w14:textId="10F54781" w:rsidR="00BB57CE" w:rsidRPr="007A4C09" w:rsidRDefault="006E026F" w:rsidP="00F053AF">
            <w:pPr>
              <w:jc w:val="center"/>
              <w:rPr>
                <w:rFonts w:ascii="Comic Sans MS" w:hAnsi="Comic Sans MS"/>
                <w:i/>
                <w:sz w:val="28"/>
                <w:szCs w:val="28"/>
              </w:rPr>
            </w:pPr>
            <w:r w:rsidRPr="007A4C09">
              <w:rPr>
                <w:rFonts w:ascii="Comic Sans MS" w:hAnsi="Comic Sans MS"/>
                <w:i/>
                <w:sz w:val="28"/>
                <w:szCs w:val="28"/>
              </w:rPr>
              <w:t>Miss Dineen</w:t>
            </w:r>
            <w:r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</w:p>
        </w:tc>
      </w:tr>
      <w:tr w:rsidR="006E026F" w:rsidRPr="007A4C09" w14:paraId="7A2296C3" w14:textId="77777777" w:rsidTr="006639E7">
        <w:trPr>
          <w:trHeight w:val="408"/>
        </w:trPr>
        <w:tc>
          <w:tcPr>
            <w:tcW w:w="3288" w:type="dxa"/>
            <w:shd w:val="clear" w:color="auto" w:fill="92D050"/>
          </w:tcPr>
          <w:p w14:paraId="528BFEDC" w14:textId="77777777" w:rsidR="006E026F" w:rsidRPr="00794947" w:rsidRDefault="006E026F" w:rsidP="006E026F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262" w:type="dxa"/>
            <w:shd w:val="clear" w:color="auto" w:fill="92D050"/>
          </w:tcPr>
          <w:p w14:paraId="4448E3CF" w14:textId="77777777" w:rsidR="006E026F" w:rsidRPr="00794947" w:rsidRDefault="006E026F" w:rsidP="006E026F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402" w:type="dxa"/>
            <w:shd w:val="clear" w:color="auto" w:fill="92D050"/>
          </w:tcPr>
          <w:p w14:paraId="4501910C" w14:textId="77777777" w:rsidR="006E026F" w:rsidRPr="007A4C09" w:rsidRDefault="006E026F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260" w:type="dxa"/>
            <w:shd w:val="clear" w:color="auto" w:fill="92D050"/>
          </w:tcPr>
          <w:p w14:paraId="061CA300" w14:textId="77777777" w:rsidR="006E026F" w:rsidRPr="007A4C09" w:rsidRDefault="006E026F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  <w:tc>
          <w:tcPr>
            <w:tcW w:w="3231" w:type="dxa"/>
            <w:shd w:val="clear" w:color="auto" w:fill="92D050"/>
          </w:tcPr>
          <w:p w14:paraId="414FFF68" w14:textId="77777777" w:rsidR="006E026F" w:rsidRPr="007A4C09" w:rsidRDefault="006E026F" w:rsidP="006E026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4947">
              <w:rPr>
                <w:rFonts w:ascii="Comic Sans MS" w:hAnsi="Comic Sans MS"/>
                <w:sz w:val="25"/>
                <w:szCs w:val="25"/>
              </w:rPr>
              <w:t>Reading &amp; Morning Maths</w:t>
            </w:r>
          </w:p>
        </w:tc>
      </w:tr>
      <w:tr w:rsidR="006639E7" w:rsidRPr="007A4C09" w14:paraId="3D15FAB2" w14:textId="77777777" w:rsidTr="006639E7">
        <w:trPr>
          <w:trHeight w:val="408"/>
        </w:trPr>
        <w:tc>
          <w:tcPr>
            <w:tcW w:w="3288" w:type="dxa"/>
            <w:shd w:val="clear" w:color="auto" w:fill="auto"/>
          </w:tcPr>
          <w:p w14:paraId="70587440" w14:textId="198556CB" w:rsidR="006639E7" w:rsidRPr="00794947" w:rsidRDefault="006639E7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</w:t>
            </w:r>
          </w:p>
        </w:tc>
        <w:tc>
          <w:tcPr>
            <w:tcW w:w="3262" w:type="dxa"/>
            <w:shd w:val="clear" w:color="auto" w:fill="auto"/>
          </w:tcPr>
          <w:p w14:paraId="749BB785" w14:textId="6C5653D8" w:rsidR="006639E7" w:rsidRPr="006639E7" w:rsidRDefault="006639E7" w:rsidP="00257D21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FOCUSED READING</w:t>
            </w:r>
          </w:p>
          <w:p w14:paraId="0C709D42" w14:textId="28A1D6A0" w:rsidR="006639E7" w:rsidRPr="006639E7" w:rsidRDefault="006639E7" w:rsidP="00257D21">
            <w:pPr>
              <w:jc w:val="center"/>
              <w:rPr>
                <w:rFonts w:ascii="Comic Sans MS" w:hAnsi="Comic Sans MS"/>
                <w:color w:val="FF0000"/>
                <w:sz w:val="25"/>
                <w:szCs w:val="25"/>
              </w:rPr>
            </w:pPr>
          </w:p>
        </w:tc>
        <w:tc>
          <w:tcPr>
            <w:tcW w:w="3402" w:type="dxa"/>
            <w:vMerge w:val="restart"/>
            <w:shd w:val="clear" w:color="auto" w:fill="FFFF00"/>
          </w:tcPr>
          <w:p w14:paraId="52BCBD57" w14:textId="0B71368D" w:rsidR="006639E7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5"/>
                <w:szCs w:val="25"/>
              </w:rPr>
              <w:t>SWIMMING</w:t>
            </w:r>
          </w:p>
          <w:p w14:paraId="574DB6EE" w14:textId="2DB89A28" w:rsidR="006639E7" w:rsidRPr="00794947" w:rsidRDefault="006639E7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Hipkin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5B6FAD03" w14:textId="0271B37A" w:rsidR="006639E7" w:rsidRPr="00794947" w:rsidRDefault="006639E7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>FOCUSED READING</w:t>
            </w:r>
          </w:p>
        </w:tc>
        <w:tc>
          <w:tcPr>
            <w:tcW w:w="3231" w:type="dxa"/>
            <w:shd w:val="clear" w:color="auto" w:fill="auto"/>
          </w:tcPr>
          <w:p w14:paraId="664D4326" w14:textId="752FBF68" w:rsidR="006639E7" w:rsidRPr="00794947" w:rsidRDefault="006639E7" w:rsidP="00D546DB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>
              <w:rPr>
                <w:rFonts w:ascii="Comic Sans MS" w:hAnsi="Comic Sans MS"/>
                <w:sz w:val="25"/>
                <w:szCs w:val="25"/>
              </w:rPr>
              <w:t>FOCUSED READING</w:t>
            </w:r>
          </w:p>
        </w:tc>
      </w:tr>
      <w:tr w:rsidR="006639E7" w:rsidRPr="007A4C09" w14:paraId="55A942B1" w14:textId="77777777" w:rsidTr="006639E7">
        <w:trPr>
          <w:trHeight w:val="1315"/>
        </w:trPr>
        <w:tc>
          <w:tcPr>
            <w:tcW w:w="3288" w:type="dxa"/>
            <w:shd w:val="clear" w:color="auto" w:fill="auto"/>
          </w:tcPr>
          <w:p w14:paraId="01444576" w14:textId="6C1DF58F" w:rsidR="006639E7" w:rsidRPr="007A4C09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3262" w:type="dxa"/>
            <w:shd w:val="clear" w:color="auto" w:fill="auto"/>
          </w:tcPr>
          <w:p w14:paraId="672A6659" w14:textId="5FE36D46" w:rsidR="006639E7" w:rsidRPr="006639E7" w:rsidRDefault="006639E7" w:rsidP="00257D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3402" w:type="dxa"/>
            <w:vMerge/>
            <w:shd w:val="clear" w:color="auto" w:fill="FFFF00"/>
          </w:tcPr>
          <w:p w14:paraId="0A37501D" w14:textId="32110A16" w:rsidR="006639E7" w:rsidRPr="007A4C09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14:paraId="5DAB6C7B" w14:textId="57E97307" w:rsidR="006639E7" w:rsidRPr="007A4C09" w:rsidRDefault="006639E7" w:rsidP="00257D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  <w:r w:rsidRPr="007A4C09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231" w:type="dxa"/>
            <w:shd w:val="clear" w:color="auto" w:fill="auto"/>
          </w:tcPr>
          <w:p w14:paraId="510EB130" w14:textId="31EEC583" w:rsidR="006639E7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  <w:p w14:paraId="6A05A809" w14:textId="77777777" w:rsidR="006639E7" w:rsidRPr="007A4C09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46DB" w:rsidRPr="007A4C09" w14:paraId="7F604286" w14:textId="77777777" w:rsidTr="0E4C85A4">
        <w:tc>
          <w:tcPr>
            <w:tcW w:w="16443" w:type="dxa"/>
            <w:gridSpan w:val="5"/>
            <w:shd w:val="clear" w:color="auto" w:fill="auto"/>
          </w:tcPr>
          <w:p w14:paraId="37B384EA" w14:textId="77777777" w:rsidR="00D546DB" w:rsidRPr="00855EA9" w:rsidRDefault="00D546DB" w:rsidP="00D546D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55EA9">
              <w:rPr>
                <w:rFonts w:ascii="Comic Sans MS" w:hAnsi="Comic Sans MS"/>
                <w:b/>
                <w:sz w:val="28"/>
                <w:szCs w:val="28"/>
              </w:rPr>
              <w:t>BREAK</w:t>
            </w:r>
          </w:p>
        </w:tc>
      </w:tr>
      <w:tr w:rsidR="00D546DB" w:rsidRPr="007A4C09" w14:paraId="023D0AB3" w14:textId="77777777" w:rsidTr="006639E7">
        <w:tc>
          <w:tcPr>
            <w:tcW w:w="3288" w:type="dxa"/>
            <w:shd w:val="clear" w:color="auto" w:fill="7030A0"/>
          </w:tcPr>
          <w:p w14:paraId="5BFEB9AD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262" w:type="dxa"/>
            <w:shd w:val="clear" w:color="auto" w:fill="7030A0"/>
          </w:tcPr>
          <w:p w14:paraId="3D15C0C1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402" w:type="dxa"/>
            <w:shd w:val="clear" w:color="auto" w:fill="7030A0"/>
          </w:tcPr>
          <w:p w14:paraId="4EAE73B3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Assembly</w:t>
            </w:r>
          </w:p>
        </w:tc>
        <w:tc>
          <w:tcPr>
            <w:tcW w:w="3260" w:type="dxa"/>
            <w:shd w:val="clear" w:color="auto" w:fill="7030A0"/>
          </w:tcPr>
          <w:p w14:paraId="7CE1C464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Assembly </w:t>
            </w:r>
          </w:p>
        </w:tc>
        <w:tc>
          <w:tcPr>
            <w:tcW w:w="3231" w:type="dxa"/>
            <w:shd w:val="clear" w:color="auto" w:fill="7030A0"/>
          </w:tcPr>
          <w:p w14:paraId="451D5DFF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Headteacher’s Assembly</w:t>
            </w:r>
          </w:p>
        </w:tc>
      </w:tr>
      <w:tr w:rsidR="00D546DB" w:rsidRPr="007A4C09" w14:paraId="115D071C" w14:textId="77777777" w:rsidTr="006639E7">
        <w:trPr>
          <w:trHeight w:val="530"/>
        </w:trPr>
        <w:tc>
          <w:tcPr>
            <w:tcW w:w="3288" w:type="dxa"/>
            <w:shd w:val="clear" w:color="auto" w:fill="auto"/>
          </w:tcPr>
          <w:p w14:paraId="3262675E" w14:textId="3725755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262" w:type="dxa"/>
            <w:shd w:val="clear" w:color="auto" w:fill="auto"/>
          </w:tcPr>
          <w:p w14:paraId="286F6C4F" w14:textId="33136B44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402" w:type="dxa"/>
            <w:shd w:val="clear" w:color="auto" w:fill="auto"/>
          </w:tcPr>
          <w:p w14:paraId="725D1350" w14:textId="29784C39" w:rsidR="00D546DB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SWIMMING</w:t>
            </w:r>
            <w:r w:rsidR="00F640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3A451ED8" w14:textId="66C5177A" w:rsidR="00F640BC" w:rsidRPr="007A4C09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Miss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Hipkin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6CBE42CA" w14:textId="1F4C386F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231" w:type="dxa"/>
            <w:shd w:val="clear" w:color="auto" w:fill="auto"/>
          </w:tcPr>
          <w:p w14:paraId="43444718" w14:textId="301BF0A2" w:rsidR="00D546DB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A4C0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5A39BBE3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46DB" w:rsidRPr="007A4C09" w14:paraId="713AAD00" w14:textId="77777777" w:rsidTr="0E4C85A4">
        <w:tc>
          <w:tcPr>
            <w:tcW w:w="16443" w:type="dxa"/>
            <w:gridSpan w:val="5"/>
            <w:shd w:val="clear" w:color="auto" w:fill="auto"/>
          </w:tcPr>
          <w:p w14:paraId="2DBFB8FD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A4C09">
              <w:rPr>
                <w:rFonts w:ascii="Comic Sans MS" w:hAnsi="Comic Sans MS"/>
                <w:b/>
                <w:sz w:val="28"/>
                <w:szCs w:val="28"/>
              </w:rPr>
              <w:t>LUNCH</w:t>
            </w:r>
          </w:p>
        </w:tc>
      </w:tr>
      <w:tr w:rsidR="00D546DB" w:rsidRPr="007A4C09" w14:paraId="08330C1D" w14:textId="77777777" w:rsidTr="006639E7">
        <w:trPr>
          <w:trHeight w:val="335"/>
        </w:trPr>
        <w:tc>
          <w:tcPr>
            <w:tcW w:w="3288" w:type="dxa"/>
            <w:vMerge w:val="restart"/>
            <w:shd w:val="clear" w:color="auto" w:fill="FFFF00"/>
          </w:tcPr>
          <w:p w14:paraId="3C03F7AA" w14:textId="77777777" w:rsidR="00F640BC" w:rsidRPr="00F640BC" w:rsidRDefault="00F640BC" w:rsidP="00F640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PE</w:t>
            </w:r>
          </w:p>
          <w:p w14:paraId="7F4113B0" w14:textId="77777777" w:rsidR="00F640BC" w:rsidRPr="00F640BC" w:rsidRDefault="00F640BC" w:rsidP="00F640BC">
            <w:pPr>
              <w:jc w:val="center"/>
              <w:rPr>
                <w:rFonts w:ascii="Comic Sans MS" w:hAnsi="Comic Sans MS"/>
                <w:sz w:val="25"/>
                <w:szCs w:val="25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Mrs Higgins</w:t>
            </w:r>
          </w:p>
          <w:p w14:paraId="5CEB9E9D" w14:textId="50B1472A" w:rsidR="00D546DB" w:rsidRPr="00F640BC" w:rsidRDefault="00D546DB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2" w:type="dxa"/>
            <w:shd w:val="clear" w:color="auto" w:fill="auto"/>
          </w:tcPr>
          <w:p w14:paraId="70FB2A21" w14:textId="1B468A72" w:rsidR="00D546DB" w:rsidRPr="00F640BC" w:rsidRDefault="006639E7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COMPUTING </w:t>
            </w:r>
          </w:p>
        </w:tc>
        <w:tc>
          <w:tcPr>
            <w:tcW w:w="3402" w:type="dxa"/>
            <w:shd w:val="clear" w:color="auto" w:fill="auto"/>
          </w:tcPr>
          <w:p w14:paraId="0917B7DE" w14:textId="59405DE1" w:rsidR="00D546DB" w:rsidRPr="00F640BC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HANDWRITING / SPAG</w:t>
            </w:r>
          </w:p>
        </w:tc>
        <w:tc>
          <w:tcPr>
            <w:tcW w:w="3260" w:type="dxa"/>
            <w:shd w:val="clear" w:color="auto" w:fill="auto"/>
          </w:tcPr>
          <w:p w14:paraId="22362E85" w14:textId="77777777" w:rsidR="00F640BC" w:rsidRPr="00F640BC" w:rsidRDefault="00F640BC" w:rsidP="00F640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FRENCH</w:t>
            </w:r>
          </w:p>
          <w:p w14:paraId="41C8F396" w14:textId="13A35B2B" w:rsidR="00D546DB" w:rsidRPr="00F640BC" w:rsidRDefault="00F640BC" w:rsidP="00F640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Mrs Ryker</w:t>
            </w:r>
          </w:p>
        </w:tc>
        <w:tc>
          <w:tcPr>
            <w:tcW w:w="3231" w:type="dxa"/>
            <w:shd w:val="clear" w:color="auto" w:fill="auto"/>
          </w:tcPr>
          <w:p w14:paraId="2F993ABF" w14:textId="137D646F" w:rsidR="00D546DB" w:rsidRPr="00F640BC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MUSIC </w:t>
            </w:r>
          </w:p>
        </w:tc>
      </w:tr>
      <w:tr w:rsidR="00F640BC" w:rsidRPr="007A4C09" w14:paraId="29A51E05" w14:textId="77777777" w:rsidTr="006639E7">
        <w:trPr>
          <w:trHeight w:val="530"/>
        </w:trPr>
        <w:tc>
          <w:tcPr>
            <w:tcW w:w="3288" w:type="dxa"/>
            <w:vMerge/>
            <w:shd w:val="clear" w:color="auto" w:fill="FFFF00"/>
          </w:tcPr>
          <w:p w14:paraId="29808B38" w14:textId="64ECB6A9" w:rsidR="00F640BC" w:rsidRPr="00F640BC" w:rsidRDefault="00F640BC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2" w:type="dxa"/>
            <w:vMerge w:val="restart"/>
            <w:shd w:val="clear" w:color="auto" w:fill="auto"/>
          </w:tcPr>
          <w:p w14:paraId="3FDB2CF8" w14:textId="721287BD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5AB8519F" w14:textId="0F178911" w:rsidR="00F640BC" w:rsidRPr="00F640BC" w:rsidRDefault="006639E7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GEOGRAPHY/HISTORY </w:t>
            </w:r>
          </w:p>
        </w:tc>
        <w:tc>
          <w:tcPr>
            <w:tcW w:w="3260" w:type="dxa"/>
            <w:vMerge w:val="restart"/>
            <w:shd w:val="clear" w:color="auto" w:fill="auto"/>
          </w:tcPr>
          <w:p w14:paraId="04BC4A0F" w14:textId="7DD731F6" w:rsidR="006639E7" w:rsidRPr="00F640BC" w:rsidRDefault="006639E7" w:rsidP="006639E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SCIENCE/MUSIC </w:t>
            </w:r>
          </w:p>
        </w:tc>
        <w:tc>
          <w:tcPr>
            <w:tcW w:w="3231" w:type="dxa"/>
            <w:vMerge w:val="restart"/>
            <w:shd w:val="clear" w:color="auto" w:fill="auto"/>
          </w:tcPr>
          <w:p w14:paraId="789ACE83" w14:textId="26D4FB39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40BC">
              <w:rPr>
                <w:rFonts w:ascii="Comic Sans MS" w:hAnsi="Comic Sans MS"/>
                <w:sz w:val="28"/>
                <w:szCs w:val="28"/>
              </w:rPr>
              <w:t>ART/DT</w:t>
            </w:r>
          </w:p>
        </w:tc>
      </w:tr>
      <w:tr w:rsidR="00F640BC" w:rsidRPr="007A4C09" w14:paraId="175FC641" w14:textId="77777777" w:rsidTr="006639E7">
        <w:trPr>
          <w:trHeight w:val="836"/>
        </w:trPr>
        <w:tc>
          <w:tcPr>
            <w:tcW w:w="3288" w:type="dxa"/>
            <w:tcBorders>
              <w:bottom w:val="single" w:sz="4" w:space="0" w:color="auto"/>
            </w:tcBorders>
            <w:shd w:val="clear" w:color="auto" w:fill="auto"/>
          </w:tcPr>
          <w:p w14:paraId="7D33FAAC" w14:textId="48305E6F" w:rsidR="00F640BC" w:rsidRPr="00F640BC" w:rsidRDefault="00F640BC" w:rsidP="0E4C85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640BC">
              <w:rPr>
                <w:rFonts w:ascii="Comic Sans MS" w:hAnsi="Comic Sans MS"/>
                <w:sz w:val="24"/>
                <w:szCs w:val="24"/>
              </w:rPr>
              <w:t>PSHE</w:t>
            </w:r>
          </w:p>
        </w:tc>
        <w:tc>
          <w:tcPr>
            <w:tcW w:w="3262" w:type="dxa"/>
            <w:vMerge/>
            <w:shd w:val="clear" w:color="auto" w:fill="auto"/>
          </w:tcPr>
          <w:p w14:paraId="72A3D3EC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14:paraId="0D0B940D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0E27B00A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31" w:type="dxa"/>
            <w:vMerge/>
            <w:shd w:val="clear" w:color="auto" w:fill="auto"/>
          </w:tcPr>
          <w:p w14:paraId="60061E4C" w14:textId="77777777" w:rsidR="00F640BC" w:rsidRPr="00F640BC" w:rsidRDefault="00F640BC" w:rsidP="00D546D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46DB" w:rsidRPr="007A4C09" w14:paraId="72DF5AF7" w14:textId="77777777" w:rsidTr="006639E7">
        <w:trPr>
          <w:trHeight w:val="392"/>
        </w:trPr>
        <w:tc>
          <w:tcPr>
            <w:tcW w:w="3288" w:type="dxa"/>
            <w:shd w:val="clear" w:color="auto" w:fill="002060"/>
          </w:tcPr>
          <w:p w14:paraId="51A7CEC1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62" w:type="dxa"/>
            <w:shd w:val="clear" w:color="auto" w:fill="002060"/>
          </w:tcPr>
          <w:p w14:paraId="0F5C980F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402" w:type="dxa"/>
            <w:shd w:val="clear" w:color="auto" w:fill="002060"/>
          </w:tcPr>
          <w:p w14:paraId="5F8E4B4A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60" w:type="dxa"/>
            <w:shd w:val="clear" w:color="auto" w:fill="002060"/>
          </w:tcPr>
          <w:p w14:paraId="7DC0223C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  <w:tc>
          <w:tcPr>
            <w:tcW w:w="3231" w:type="dxa"/>
            <w:shd w:val="clear" w:color="auto" w:fill="002060"/>
          </w:tcPr>
          <w:p w14:paraId="6A94D85D" w14:textId="77777777" w:rsidR="00D546DB" w:rsidRPr="007A4C09" w:rsidRDefault="00D546DB" w:rsidP="00D546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C09">
              <w:rPr>
                <w:rFonts w:ascii="Comic Sans MS" w:hAnsi="Comic Sans MS"/>
                <w:sz w:val="24"/>
                <w:szCs w:val="24"/>
              </w:rPr>
              <w:t>Reading, Daily Spellings &amp; Times Tables</w:t>
            </w:r>
          </w:p>
        </w:tc>
      </w:tr>
    </w:tbl>
    <w:p w14:paraId="44EAFD9C" w14:textId="77777777" w:rsidR="00BB57CE" w:rsidRDefault="00BB57CE" w:rsidP="00855EA9"/>
    <w:sectPr w:rsidR="00BB57CE" w:rsidSect="002825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4CF24" w14:textId="77777777" w:rsidR="00427244" w:rsidRDefault="00427244" w:rsidP="00EC6746">
      <w:pPr>
        <w:spacing w:after="0" w:line="240" w:lineRule="auto"/>
      </w:pPr>
      <w:r>
        <w:separator/>
      </w:r>
    </w:p>
  </w:endnote>
  <w:endnote w:type="continuationSeparator" w:id="0">
    <w:p w14:paraId="2C307549" w14:textId="77777777" w:rsidR="00427244" w:rsidRDefault="00427244" w:rsidP="00EC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421C9" w14:textId="77777777" w:rsidR="006639E7" w:rsidRDefault="006639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C3562" w14:textId="77777777" w:rsidR="006639E7" w:rsidRDefault="006639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7FE56" w14:textId="77777777" w:rsidR="006639E7" w:rsidRDefault="006639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B6D7C" w14:textId="77777777" w:rsidR="00427244" w:rsidRDefault="00427244" w:rsidP="00EC6746">
      <w:pPr>
        <w:spacing w:after="0" w:line="240" w:lineRule="auto"/>
      </w:pPr>
      <w:r>
        <w:separator/>
      </w:r>
    </w:p>
  </w:footnote>
  <w:footnote w:type="continuationSeparator" w:id="0">
    <w:p w14:paraId="2FFB71E1" w14:textId="77777777" w:rsidR="00427244" w:rsidRDefault="00427244" w:rsidP="00EC6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B7476" w14:textId="77777777" w:rsidR="006639E7" w:rsidRDefault="006639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0B24C" w14:textId="7D99FA8D" w:rsidR="00EC6746" w:rsidRPr="003C2D24" w:rsidRDefault="00F640BC" w:rsidP="00EC6746">
    <w:pPr>
      <w:pStyle w:val="Header"/>
      <w:jc w:val="center"/>
      <w:rPr>
        <w:rFonts w:ascii="Comic Sans MS" w:hAnsi="Comic Sans MS"/>
        <w:b/>
        <w:sz w:val="36"/>
        <w:szCs w:val="48"/>
      </w:rPr>
    </w:pPr>
    <w:r>
      <w:rPr>
        <w:rFonts w:ascii="Comic Sans MS" w:hAnsi="Comic Sans MS"/>
        <w:b/>
        <w:sz w:val="36"/>
        <w:szCs w:val="48"/>
      </w:rPr>
      <w:t xml:space="preserve">Kingfisher </w:t>
    </w:r>
    <w:r w:rsidR="00ED7294" w:rsidRPr="003C2D24">
      <w:rPr>
        <w:rFonts w:ascii="Comic Sans MS" w:hAnsi="Comic Sans MS"/>
        <w:b/>
        <w:sz w:val="36"/>
        <w:szCs w:val="48"/>
      </w:rPr>
      <w:t>Class</w:t>
    </w:r>
    <w:r w:rsidR="00EC6746" w:rsidRPr="003C2D24">
      <w:rPr>
        <w:rFonts w:ascii="Comic Sans MS" w:hAnsi="Comic Sans MS"/>
        <w:b/>
        <w:sz w:val="36"/>
        <w:szCs w:val="48"/>
      </w:rPr>
      <w:t xml:space="preserve"> – Our Week</w:t>
    </w:r>
    <w:r w:rsidR="00B72CBA">
      <w:rPr>
        <w:rFonts w:ascii="Comic Sans MS" w:hAnsi="Comic Sans MS"/>
        <w:b/>
        <w:sz w:val="36"/>
        <w:szCs w:val="48"/>
      </w:rPr>
      <w:t xml:space="preserve"> – </w:t>
    </w:r>
    <w:r w:rsidR="006639E7">
      <w:rPr>
        <w:rFonts w:ascii="Comic Sans MS" w:hAnsi="Comic Sans MS"/>
        <w:b/>
        <w:sz w:val="36"/>
        <w:szCs w:val="48"/>
      </w:rPr>
      <w:t xml:space="preserve">Spring Term </w:t>
    </w:r>
    <w:bookmarkStart w:id="0" w:name="_GoBack"/>
    <w:bookmarkEnd w:id="0"/>
  </w:p>
  <w:p w14:paraId="4B94D5A5" w14:textId="77777777" w:rsidR="00EC6746" w:rsidRDefault="00EC67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D4A27" w14:textId="77777777" w:rsidR="006639E7" w:rsidRDefault="006639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CE"/>
    <w:rsid w:val="00006AB2"/>
    <w:rsid w:val="0001161E"/>
    <w:rsid w:val="00033797"/>
    <w:rsid w:val="00096D81"/>
    <w:rsid w:val="000A49FD"/>
    <w:rsid w:val="000D1A0F"/>
    <w:rsid w:val="000E2B99"/>
    <w:rsid w:val="00107DE5"/>
    <w:rsid w:val="001543D5"/>
    <w:rsid w:val="001A3069"/>
    <w:rsid w:val="001C44BB"/>
    <w:rsid w:val="001D633A"/>
    <w:rsid w:val="001F3477"/>
    <w:rsid w:val="00206125"/>
    <w:rsid w:val="00207EF2"/>
    <w:rsid w:val="00257D21"/>
    <w:rsid w:val="00282556"/>
    <w:rsid w:val="00290F5A"/>
    <w:rsid w:val="002C48AA"/>
    <w:rsid w:val="002D6FA8"/>
    <w:rsid w:val="002E1EDA"/>
    <w:rsid w:val="002F6343"/>
    <w:rsid w:val="00342C80"/>
    <w:rsid w:val="00352E15"/>
    <w:rsid w:val="00362D8E"/>
    <w:rsid w:val="00367579"/>
    <w:rsid w:val="00375A78"/>
    <w:rsid w:val="00391F28"/>
    <w:rsid w:val="003931A9"/>
    <w:rsid w:val="003942CC"/>
    <w:rsid w:val="003B16B6"/>
    <w:rsid w:val="003C2D24"/>
    <w:rsid w:val="003F79BB"/>
    <w:rsid w:val="003F7E7B"/>
    <w:rsid w:val="00403570"/>
    <w:rsid w:val="00427244"/>
    <w:rsid w:val="004A2DAA"/>
    <w:rsid w:val="004B0327"/>
    <w:rsid w:val="004F76DE"/>
    <w:rsid w:val="00503BC0"/>
    <w:rsid w:val="005075EC"/>
    <w:rsid w:val="00511E46"/>
    <w:rsid w:val="00512427"/>
    <w:rsid w:val="005175E2"/>
    <w:rsid w:val="005255E5"/>
    <w:rsid w:val="00531627"/>
    <w:rsid w:val="00532BE0"/>
    <w:rsid w:val="00533212"/>
    <w:rsid w:val="005442BB"/>
    <w:rsid w:val="00556D6D"/>
    <w:rsid w:val="005748B3"/>
    <w:rsid w:val="00604845"/>
    <w:rsid w:val="006308F9"/>
    <w:rsid w:val="00645B33"/>
    <w:rsid w:val="0066136A"/>
    <w:rsid w:val="006639E7"/>
    <w:rsid w:val="00674DBC"/>
    <w:rsid w:val="00687756"/>
    <w:rsid w:val="006B406F"/>
    <w:rsid w:val="006B6B44"/>
    <w:rsid w:val="006C512A"/>
    <w:rsid w:val="006D199E"/>
    <w:rsid w:val="006E026F"/>
    <w:rsid w:val="007060DF"/>
    <w:rsid w:val="007152B4"/>
    <w:rsid w:val="00743732"/>
    <w:rsid w:val="00762666"/>
    <w:rsid w:val="00776D13"/>
    <w:rsid w:val="00776EA4"/>
    <w:rsid w:val="007772D1"/>
    <w:rsid w:val="00794947"/>
    <w:rsid w:val="007A24D0"/>
    <w:rsid w:val="007A357B"/>
    <w:rsid w:val="007A4C09"/>
    <w:rsid w:val="007A7671"/>
    <w:rsid w:val="007A7BB2"/>
    <w:rsid w:val="007C0A57"/>
    <w:rsid w:val="007E2BBF"/>
    <w:rsid w:val="007F33DE"/>
    <w:rsid w:val="0083023C"/>
    <w:rsid w:val="00855EA9"/>
    <w:rsid w:val="00865A57"/>
    <w:rsid w:val="0088274D"/>
    <w:rsid w:val="008912BC"/>
    <w:rsid w:val="008B6510"/>
    <w:rsid w:val="008C49E8"/>
    <w:rsid w:val="008F3D9F"/>
    <w:rsid w:val="009115FB"/>
    <w:rsid w:val="00933113"/>
    <w:rsid w:val="009B4C32"/>
    <w:rsid w:val="009C6D55"/>
    <w:rsid w:val="009E6042"/>
    <w:rsid w:val="00A34791"/>
    <w:rsid w:val="00A42E42"/>
    <w:rsid w:val="00A6392B"/>
    <w:rsid w:val="00AB319B"/>
    <w:rsid w:val="00AC1B15"/>
    <w:rsid w:val="00AC4367"/>
    <w:rsid w:val="00AC5A96"/>
    <w:rsid w:val="00AE54E9"/>
    <w:rsid w:val="00B23015"/>
    <w:rsid w:val="00B56100"/>
    <w:rsid w:val="00B72CBA"/>
    <w:rsid w:val="00BA3BF5"/>
    <w:rsid w:val="00BB2281"/>
    <w:rsid w:val="00BB57CE"/>
    <w:rsid w:val="00BC529B"/>
    <w:rsid w:val="00BE2C16"/>
    <w:rsid w:val="00BF101F"/>
    <w:rsid w:val="00C23643"/>
    <w:rsid w:val="00C46DD4"/>
    <w:rsid w:val="00C53E32"/>
    <w:rsid w:val="00C56E6E"/>
    <w:rsid w:val="00CC3CCE"/>
    <w:rsid w:val="00CF5085"/>
    <w:rsid w:val="00D2439B"/>
    <w:rsid w:val="00D546DB"/>
    <w:rsid w:val="00D80419"/>
    <w:rsid w:val="00DA06CE"/>
    <w:rsid w:val="00DA3BA1"/>
    <w:rsid w:val="00DB3F86"/>
    <w:rsid w:val="00DB5921"/>
    <w:rsid w:val="00DC6323"/>
    <w:rsid w:val="00DD582A"/>
    <w:rsid w:val="00DD72ED"/>
    <w:rsid w:val="00E870A4"/>
    <w:rsid w:val="00EC64A1"/>
    <w:rsid w:val="00EC6746"/>
    <w:rsid w:val="00ED4E40"/>
    <w:rsid w:val="00ED7294"/>
    <w:rsid w:val="00F053AF"/>
    <w:rsid w:val="00F0672C"/>
    <w:rsid w:val="00F227D9"/>
    <w:rsid w:val="00F22B15"/>
    <w:rsid w:val="00F45BE7"/>
    <w:rsid w:val="00F640BC"/>
    <w:rsid w:val="00F953A0"/>
    <w:rsid w:val="00FB0129"/>
    <w:rsid w:val="00FD1F60"/>
    <w:rsid w:val="00FF629D"/>
    <w:rsid w:val="02174AA4"/>
    <w:rsid w:val="03032011"/>
    <w:rsid w:val="0E4C85A4"/>
    <w:rsid w:val="1658D223"/>
    <w:rsid w:val="18371AD0"/>
    <w:rsid w:val="1C428389"/>
    <w:rsid w:val="239AEBCE"/>
    <w:rsid w:val="2A813145"/>
    <w:rsid w:val="328C432A"/>
    <w:rsid w:val="4166B1A7"/>
    <w:rsid w:val="5A0A545E"/>
    <w:rsid w:val="66CFAF09"/>
    <w:rsid w:val="6D3EF08D"/>
    <w:rsid w:val="7D0AF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696CB"/>
  <w15:docId w15:val="{00E8AD35-A343-47B7-9662-E513CCD4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746"/>
  </w:style>
  <w:style w:type="paragraph" w:styleId="Footer">
    <w:name w:val="footer"/>
    <w:basedOn w:val="Normal"/>
    <w:link w:val="Foot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DD14686-BA1C-489E-AE9C-145AC0EE7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7080E9-3E48-475E-B04E-8D4E4364CB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4505D-3474-43B1-9B07-71259E9CB5EE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764D5A21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 M. Dineen</cp:lastModifiedBy>
  <cp:revision>2</cp:revision>
  <cp:lastPrinted>2021-03-04T17:54:00Z</cp:lastPrinted>
  <dcterms:created xsi:type="dcterms:W3CDTF">2023-01-02T13:04:00Z</dcterms:created>
  <dcterms:modified xsi:type="dcterms:W3CDTF">2023-01-02T13:04:00Z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