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609" w:rsidRDefault="00111609" w:rsidP="00111609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  <w:t>Read chapters 18, 19 and 20 and answer the following questions: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1) At what time of year was the miner’s pageant held?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2) How did Jim cut the rope around his neck?</w:t>
      </w:r>
    </w:p>
    <w:p w:rsidR="00111609" w:rsidRDefault="00111609" w:rsidP="00111609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3) What did Jim do to trap Snipe and Nick on the boat as he ran away?</w:t>
      </w:r>
    </w:p>
    <w:p w:rsidR="00111609" w:rsidRDefault="00111609" w:rsidP="00111609">
      <w:pPr>
        <w:widowControl w:val="0"/>
        <w:rPr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</w:t>
      </w:r>
      <w:r>
        <w:rPr>
          <w14:ligatures w14:val="none"/>
        </w:rPr>
        <w:t> </w:t>
      </w:r>
    </w:p>
    <w:p w:rsidR="00111609" w:rsidRDefault="00111609" w:rsidP="00111609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4) At the end of chapter 19, do you think Jim feels guilty? Explain your opinion.</w:t>
      </w:r>
    </w:p>
    <w:p w:rsidR="00111609" w:rsidRDefault="00111609" w:rsidP="00111609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</w:t>
      </w: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111609" w:rsidRDefault="00111609" w:rsidP="00111609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 xml:space="preserve">5) Why doesn’t Jim tell Madame </w:t>
      </w:r>
      <w:proofErr w:type="spellStart"/>
      <w:r>
        <w:rPr>
          <w:rFonts w:ascii="Calibri" w:hAnsi="Calibri" w:cs="Calibri"/>
          <w:sz w:val="24"/>
          <w:szCs w:val="24"/>
          <w14:ligatures w14:val="none"/>
        </w:rPr>
        <w:t>Juglini</w:t>
      </w:r>
      <w:proofErr w:type="spellEnd"/>
      <w:r>
        <w:rPr>
          <w:rFonts w:ascii="Calibri" w:hAnsi="Calibri" w:cs="Calibri"/>
          <w:sz w:val="24"/>
          <w:szCs w:val="24"/>
          <w14:ligatures w14:val="none"/>
        </w:rPr>
        <w:t xml:space="preserve"> that he does know how to sew?</w:t>
      </w:r>
    </w:p>
    <w:p w:rsidR="00111609" w:rsidRDefault="00111609" w:rsidP="00111609">
      <w:pPr>
        <w:widowControl w:val="0"/>
        <w:rPr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14:ligatures w14:val="none"/>
        </w:rPr>
        <w:t> </w:t>
      </w:r>
    </w:p>
    <w:p w:rsidR="00647C38" w:rsidRDefault="00111609"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</w:t>
      </w:r>
      <w:bookmarkStart w:id="0" w:name="_GoBack"/>
      <w:bookmarkEnd w:id="0"/>
    </w:p>
    <w:sectPr w:rsidR="00647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09"/>
    <w:rsid w:val="00111609"/>
    <w:rsid w:val="0064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98528"/>
  <w15:chartTrackingRefBased/>
  <w15:docId w15:val="{DE09158F-13DA-4D7C-B81E-14A4BBA9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60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8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593392C0</Template>
  <TotalTime>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2022-02-03T09:08:00Z</dcterms:created>
  <dcterms:modified xsi:type="dcterms:W3CDTF">2022-02-03T09:09:00Z</dcterms:modified>
</cp:coreProperties>
</file>